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21" w:type="dxa"/>
        <w:jc w:val="center"/>
        <w:tblInd w:w="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1"/>
      </w:tblGrid>
      <w:tr w:rsidR="0082448A" w:rsidRPr="003E5BF9" w14:paraId="1AE3E356" w14:textId="77777777" w:rsidTr="0082448A">
        <w:trPr>
          <w:trHeight w:val="381"/>
          <w:jc w:val="center"/>
        </w:trPr>
        <w:tc>
          <w:tcPr>
            <w:tcW w:w="10142" w:type="dxa"/>
            <w:shd w:val="clear" w:color="auto" w:fill="F5F5DC"/>
            <w:vAlign w:val="center"/>
          </w:tcPr>
          <w:p w14:paraId="38F144A9" w14:textId="3EBF12D8" w:rsidR="0082448A" w:rsidRPr="003E5BF9" w:rsidRDefault="0082448A" w:rsidP="0082448A">
            <w:pPr>
              <w:pStyle w:val="2"/>
              <w:outlineLvl w:val="1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Gill Sans" w:hAnsi="Gill Sans"/>
                <w:sz w:val="24"/>
                <w:szCs w:val="24"/>
              </w:rPr>
              <w:t xml:space="preserve">Personal </w:t>
            </w:r>
            <w:proofErr w:type="spellStart"/>
            <w:r w:rsidRPr="003E5BF9">
              <w:rPr>
                <w:rFonts w:ascii="Gill Sans" w:hAnsi="Gill Sans"/>
                <w:sz w:val="24"/>
                <w:szCs w:val="24"/>
              </w:rPr>
              <w:t>Information</w:t>
            </w:r>
            <w:r w:rsidR="006257BE" w:rsidRPr="003E5BF9">
              <w:rPr>
                <w:rFonts w:ascii="Gill Sans" w:hAnsi="Gill Sans"/>
                <w:sz w:val="24"/>
                <w:szCs w:val="24"/>
              </w:rPr>
              <w:t>個人資料</w:t>
            </w:r>
            <w:proofErr w:type="spellEnd"/>
          </w:p>
        </w:tc>
      </w:tr>
    </w:tbl>
    <w:tbl>
      <w:tblPr>
        <w:tblW w:w="99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57" w:type="dxa"/>
        </w:tblCellMar>
        <w:tblLook w:val="00A0" w:firstRow="1" w:lastRow="0" w:firstColumn="1" w:lastColumn="0" w:noHBand="0" w:noVBand="0"/>
      </w:tblPr>
      <w:tblGrid>
        <w:gridCol w:w="5495"/>
        <w:gridCol w:w="2410"/>
        <w:gridCol w:w="2055"/>
      </w:tblGrid>
      <w:tr w:rsidR="006569F2" w:rsidRPr="003E5BF9" w14:paraId="0D603316" w14:textId="77777777" w:rsidTr="006569F2">
        <w:tc>
          <w:tcPr>
            <w:tcW w:w="7905" w:type="dxa"/>
            <w:gridSpan w:val="2"/>
          </w:tcPr>
          <w:p w14:paraId="5D98400C" w14:textId="77777777" w:rsidR="006569F2" w:rsidRPr="003E5BF9" w:rsidRDefault="006569F2" w:rsidP="006569F2">
            <w:pPr>
              <w:rPr>
                <w:rFonts w:ascii="Gill Sans" w:hAnsi="Gill Sans"/>
                <w:b/>
              </w:rPr>
            </w:pPr>
            <w:proofErr w:type="spellStart"/>
            <w:r w:rsidRPr="003E5BF9">
              <w:rPr>
                <w:rFonts w:ascii="Gill Sans" w:hAnsi="Gill Sans"/>
                <w:b/>
              </w:rPr>
              <w:t>名字</w:t>
            </w:r>
            <w:r w:rsidRPr="003E5BF9">
              <w:rPr>
                <w:rFonts w:ascii="Gill Sans" w:hAnsi="Gill Sans"/>
                <w:b/>
              </w:rPr>
              <w:t>Name</w:t>
            </w:r>
            <w:proofErr w:type="spellEnd"/>
          </w:p>
          <w:tbl>
            <w:tblPr>
              <w:tblW w:w="7616" w:type="dxa"/>
              <w:tblLayout w:type="fixed"/>
              <w:tblLook w:val="00A0" w:firstRow="1" w:lastRow="0" w:firstColumn="1" w:lastColumn="0" w:noHBand="0" w:noVBand="0"/>
            </w:tblPr>
            <w:tblGrid>
              <w:gridCol w:w="2410"/>
              <w:gridCol w:w="284"/>
              <w:gridCol w:w="2693"/>
              <w:gridCol w:w="283"/>
              <w:gridCol w:w="1946"/>
            </w:tblGrid>
            <w:tr w:rsidR="006569F2" w:rsidRPr="003E5BF9" w14:paraId="2EB18912" w14:textId="77777777" w:rsidTr="006569F2">
              <w:trPr>
                <w:trHeight w:val="366"/>
              </w:trPr>
              <w:tc>
                <w:tcPr>
                  <w:tcW w:w="2410" w:type="dxa"/>
                </w:tcPr>
                <w:p w14:paraId="34DDE7EC" w14:textId="77777777" w:rsidR="006569F2" w:rsidRPr="003E5BF9" w:rsidRDefault="006569F2" w:rsidP="006569F2">
                  <w:pPr>
                    <w:jc w:val="center"/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  <w:proofErr w:type="spellStart"/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>姓</w:t>
                  </w: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>Family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4017213A" w14:textId="77777777" w:rsidR="006569F2" w:rsidRPr="003E5BF9" w:rsidRDefault="006569F2" w:rsidP="006569F2">
                  <w:pPr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52627567" w14:textId="77777777" w:rsidR="006569F2" w:rsidRPr="003E5BF9" w:rsidRDefault="006569F2" w:rsidP="006569F2">
                  <w:pPr>
                    <w:jc w:val="center"/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  <w:proofErr w:type="spellStart"/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>名</w:t>
                  </w: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>Given</w:t>
                  </w:r>
                  <w:proofErr w:type="spellEnd"/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 xml:space="preserve"> name</w:t>
                  </w:r>
                </w:p>
              </w:tc>
              <w:tc>
                <w:tcPr>
                  <w:tcW w:w="283" w:type="dxa"/>
                </w:tcPr>
                <w:p w14:paraId="263EC743" w14:textId="77777777" w:rsidR="006569F2" w:rsidRPr="003E5BF9" w:rsidRDefault="006569F2" w:rsidP="006569F2">
                  <w:pPr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</w:p>
              </w:tc>
              <w:tc>
                <w:tcPr>
                  <w:tcW w:w="1946" w:type="dxa"/>
                </w:tcPr>
                <w:p w14:paraId="516F1CD2" w14:textId="77777777" w:rsidR="006569F2" w:rsidRPr="003E5BF9" w:rsidRDefault="006569F2" w:rsidP="006569F2">
                  <w:pPr>
                    <w:jc w:val="center"/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  <w:proofErr w:type="spellStart"/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>別名</w:t>
                  </w: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  <w:t>Alias</w:t>
                  </w:r>
                  <w:proofErr w:type="spellEnd"/>
                </w:p>
              </w:tc>
            </w:tr>
            <w:tr w:rsidR="006569F2" w:rsidRPr="003E5BF9" w14:paraId="79EA1038" w14:textId="77777777" w:rsidTr="006569F2">
              <w:trPr>
                <w:trHeight w:val="128"/>
              </w:trPr>
              <w:tc>
                <w:tcPr>
                  <w:tcW w:w="2410" w:type="dxa"/>
                  <w:tcBorders>
                    <w:bottom w:val="dotted" w:sz="4" w:space="0" w:color="auto"/>
                  </w:tcBorders>
                </w:tcPr>
                <w:p w14:paraId="6BE436C7" w14:textId="77777777" w:rsidR="006569F2" w:rsidRPr="003E5BF9" w:rsidRDefault="006569F2" w:rsidP="006569F2">
                  <w:pPr>
                    <w:rPr>
                      <w:rFonts w:ascii="Gill Sans" w:hAnsi="Gill Sans"/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</w:tcPr>
                <w:p w14:paraId="2D1655D3" w14:textId="77777777" w:rsidR="006569F2" w:rsidRPr="003E5BF9" w:rsidRDefault="006569F2" w:rsidP="006569F2">
                  <w:pPr>
                    <w:rPr>
                      <w:rFonts w:ascii="Gill Sans" w:hAnsi="Gill Sans"/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tcBorders>
                    <w:bottom w:val="dotted" w:sz="4" w:space="0" w:color="auto"/>
                  </w:tcBorders>
                </w:tcPr>
                <w:p w14:paraId="4CE737EC" w14:textId="77777777" w:rsidR="006569F2" w:rsidRPr="003E5BF9" w:rsidRDefault="006569F2" w:rsidP="006569F2">
                  <w:pPr>
                    <w:rPr>
                      <w:rFonts w:ascii="Gill Sans" w:hAnsi="Gill Sans"/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</w:tcPr>
                <w:p w14:paraId="5D594262" w14:textId="77777777" w:rsidR="006569F2" w:rsidRPr="003E5BF9" w:rsidRDefault="006569F2" w:rsidP="006569F2">
                  <w:pPr>
                    <w:rPr>
                      <w:rFonts w:ascii="Gill Sans" w:hAnsi="Gill Sans"/>
                      <w:sz w:val="18"/>
                      <w:szCs w:val="18"/>
                    </w:rPr>
                  </w:pPr>
                </w:p>
              </w:tc>
              <w:tc>
                <w:tcPr>
                  <w:tcW w:w="1946" w:type="dxa"/>
                  <w:tcBorders>
                    <w:bottom w:val="dotted" w:sz="4" w:space="0" w:color="auto"/>
                  </w:tcBorders>
                </w:tcPr>
                <w:p w14:paraId="445487C9" w14:textId="77777777" w:rsidR="006569F2" w:rsidRPr="003E5BF9" w:rsidRDefault="006569F2" w:rsidP="006569F2">
                  <w:pPr>
                    <w:rPr>
                      <w:rFonts w:ascii="Gill Sans" w:hAnsi="Gill Sans"/>
                      <w:sz w:val="18"/>
                      <w:szCs w:val="18"/>
                    </w:rPr>
                  </w:pPr>
                </w:p>
              </w:tc>
            </w:tr>
          </w:tbl>
          <w:p w14:paraId="237D2B42" w14:textId="77777777" w:rsidR="006569F2" w:rsidRPr="003E5BF9" w:rsidRDefault="006569F2" w:rsidP="006569F2">
            <w:pPr>
              <w:rPr>
                <w:rFonts w:ascii="Gill Sans" w:hAnsi="Gill Sans"/>
                <w:color w:val="808080"/>
                <w:sz w:val="18"/>
                <w:szCs w:val="18"/>
                <w:lang w:eastAsia="zh-TW"/>
              </w:rPr>
            </w:pPr>
          </w:p>
        </w:tc>
        <w:tc>
          <w:tcPr>
            <w:tcW w:w="2055" w:type="dxa"/>
          </w:tcPr>
          <w:p w14:paraId="13F140A5" w14:textId="77777777" w:rsidR="006569F2" w:rsidRPr="003E5BF9" w:rsidRDefault="006569F2" w:rsidP="006569F2">
            <w:pPr>
              <w:rPr>
                <w:rFonts w:ascii="Gill Sans" w:hAnsi="Gill Sans"/>
                <w:b/>
                <w:lang w:eastAsia="zh-TW"/>
              </w:rPr>
            </w:pPr>
            <w:proofErr w:type="spellStart"/>
            <w:r w:rsidRPr="003E5BF9">
              <w:rPr>
                <w:rFonts w:ascii="Gill Sans" w:hAnsi="Gill Sans"/>
                <w:b/>
              </w:rPr>
              <w:t>性別</w:t>
            </w:r>
            <w:r w:rsidRPr="003E5BF9">
              <w:rPr>
                <w:rFonts w:ascii="Gill Sans" w:hAnsi="Gill Sans"/>
                <w:b/>
              </w:rPr>
              <w:t>Gender</w:t>
            </w:r>
            <w:proofErr w:type="spellEnd"/>
          </w:p>
          <w:p w14:paraId="2949C03A" w14:textId="77777777" w:rsidR="006569F2" w:rsidRPr="003E5BF9" w:rsidRDefault="006569F2" w:rsidP="006569F2">
            <w:pPr>
              <w:ind w:leftChars="50" w:left="120"/>
              <w:rPr>
                <w:rFonts w:ascii="Gill Sans" w:hAnsi="Gill Sans"/>
                <w:lang w:eastAsia="zh-TW"/>
              </w:rPr>
            </w:pPr>
            <w:r w:rsidRPr="003E5BF9"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</w:rPr>
              <w:t>男</w:t>
            </w:r>
            <w:r w:rsidRPr="003E5BF9">
              <w:rPr>
                <w:rFonts w:ascii="Gill Sans" w:hAnsi="Gill Sans"/>
              </w:rPr>
              <w:t xml:space="preserve"> Male</w:t>
            </w:r>
            <w:r w:rsidRPr="003E5BF9">
              <w:rPr>
                <w:rFonts w:ascii="Gill Sans" w:hAnsi="Gill Sans"/>
                <w:lang w:eastAsia="zh-TW"/>
              </w:rPr>
              <w:br/>
            </w:r>
            <w:r w:rsidRPr="003E5BF9"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</w:rPr>
              <w:t>女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</w:rPr>
              <w:t>Female</w:t>
            </w:r>
          </w:p>
        </w:tc>
      </w:tr>
      <w:tr w:rsidR="006569F2" w:rsidRPr="003E5BF9" w14:paraId="1ADB4E77" w14:textId="77777777" w:rsidTr="006569F2">
        <w:tc>
          <w:tcPr>
            <w:tcW w:w="7905" w:type="dxa"/>
            <w:gridSpan w:val="2"/>
          </w:tcPr>
          <w:p w14:paraId="3E948771" w14:textId="77777777" w:rsidR="006569F2" w:rsidRPr="003E5BF9" w:rsidRDefault="006569F2" w:rsidP="006569F2">
            <w:pPr>
              <w:rPr>
                <w:rFonts w:ascii="Gill Sans" w:hAnsi="Gill Sans"/>
                <w:b/>
                <w:lang w:eastAsia="zh-TW"/>
              </w:rPr>
            </w:pPr>
            <w:r w:rsidRPr="003E5BF9">
              <w:rPr>
                <w:rFonts w:ascii="Gill Sans" w:hAnsi="Gill Sans"/>
                <w:b/>
              </w:rPr>
              <w:t>出生日期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b/>
              </w:rPr>
              <w:t>Date of Birth</w:t>
            </w:r>
          </w:p>
          <w:p w14:paraId="631CD995" w14:textId="77777777" w:rsidR="006569F2" w:rsidRPr="003E5BF9" w:rsidRDefault="006569F2" w:rsidP="006569F2">
            <w:pPr>
              <w:tabs>
                <w:tab w:val="left" w:pos="1276"/>
                <w:tab w:val="left" w:pos="3261"/>
                <w:tab w:val="left" w:pos="5245"/>
              </w:tabs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</w:pPr>
            <w:r w:rsidRPr="003E5BF9">
              <w:rPr>
                <w:rFonts w:ascii="Gill Sans" w:hAnsi="Gill Sans"/>
                <w:lang w:eastAsia="zh-TW"/>
              </w:rPr>
              <w:tab/>
            </w:r>
            <w:proofErr w:type="spellStart"/>
            <w:r w:rsidRPr="003E5BF9">
              <w:rPr>
                <w:rFonts w:ascii="Gill Sans" w:hAnsi="Gill Sans"/>
                <w:color w:val="595959"/>
                <w:sz w:val="18"/>
                <w:szCs w:val="18"/>
              </w:rPr>
              <w:t>年</w:t>
            </w:r>
            <w:r w:rsidRPr="003E5BF9">
              <w:rPr>
                <w:rFonts w:ascii="Gill Sans" w:hAnsi="Gill Sans"/>
                <w:color w:val="595959"/>
                <w:sz w:val="18"/>
                <w:szCs w:val="18"/>
              </w:rPr>
              <w:t>Year</w:t>
            </w:r>
            <w:proofErr w:type="spellEnd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 xml:space="preserve"> (</w:t>
            </w:r>
            <w:proofErr w:type="spellStart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>yy</w:t>
            </w:r>
            <w:proofErr w:type="spellEnd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>)</w:t>
            </w:r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ab/>
            </w:r>
            <w:proofErr w:type="spellStart"/>
            <w:r w:rsidRPr="003E5BF9">
              <w:rPr>
                <w:rFonts w:ascii="Gill Sans" w:hAnsi="Gill Sans"/>
                <w:color w:val="595959"/>
                <w:sz w:val="18"/>
                <w:szCs w:val="18"/>
              </w:rPr>
              <w:t>月</w:t>
            </w:r>
            <w:r w:rsidRPr="003E5BF9">
              <w:rPr>
                <w:rFonts w:ascii="Gill Sans" w:hAnsi="Gill Sans"/>
                <w:color w:val="595959"/>
                <w:sz w:val="18"/>
                <w:szCs w:val="18"/>
              </w:rPr>
              <w:t>Month</w:t>
            </w:r>
            <w:proofErr w:type="spellEnd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 xml:space="preserve"> (mm)</w:t>
            </w:r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ab/>
            </w:r>
            <w:proofErr w:type="spellStart"/>
            <w:r w:rsidRPr="003E5BF9">
              <w:rPr>
                <w:rFonts w:ascii="Gill Sans" w:hAnsi="Gill Sans"/>
                <w:color w:val="595959"/>
                <w:sz w:val="18"/>
                <w:szCs w:val="18"/>
              </w:rPr>
              <w:t>日</w:t>
            </w:r>
            <w:r w:rsidRPr="003E5BF9">
              <w:rPr>
                <w:rFonts w:ascii="Gill Sans" w:hAnsi="Gill Sans"/>
                <w:color w:val="595959"/>
                <w:sz w:val="18"/>
                <w:szCs w:val="18"/>
              </w:rPr>
              <w:t>Day</w:t>
            </w:r>
            <w:proofErr w:type="spellEnd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 xml:space="preserve"> (</w:t>
            </w:r>
            <w:proofErr w:type="spellStart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>dd</w:t>
            </w:r>
            <w:proofErr w:type="spellEnd"/>
            <w:r w:rsidRPr="003E5BF9">
              <w:rPr>
                <w:rFonts w:ascii="Gill Sans" w:hAnsi="Gill Sans"/>
                <w:color w:val="595959"/>
                <w:sz w:val="18"/>
                <w:szCs w:val="18"/>
                <w:lang w:eastAsia="zh-TW"/>
              </w:rPr>
              <w:t>)</w:t>
            </w:r>
          </w:p>
        </w:tc>
        <w:tc>
          <w:tcPr>
            <w:tcW w:w="2055" w:type="dxa"/>
          </w:tcPr>
          <w:p w14:paraId="64D419AB" w14:textId="77777777" w:rsidR="006569F2" w:rsidRPr="003E5BF9" w:rsidRDefault="006569F2" w:rsidP="006569F2">
            <w:pPr>
              <w:rPr>
                <w:rFonts w:ascii="Gill Sans" w:hAnsi="Gill Sans"/>
                <w:b/>
                <w:lang w:eastAsia="zh-TW"/>
              </w:rPr>
            </w:pPr>
            <w:r w:rsidRPr="003E5BF9">
              <w:rPr>
                <w:rFonts w:ascii="Gill Sans" w:hAnsi="Gill Sans"/>
                <w:b/>
              </w:rPr>
              <w:t>年齡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b/>
              </w:rPr>
              <w:t xml:space="preserve">Age </w:t>
            </w:r>
          </w:p>
          <w:p w14:paraId="37E9AE95" w14:textId="77777777" w:rsidR="006569F2" w:rsidRPr="003E5BF9" w:rsidRDefault="006569F2" w:rsidP="006569F2">
            <w:pPr>
              <w:rPr>
                <w:rFonts w:ascii="Gill Sans" w:hAnsi="Gill Sans"/>
                <w:lang w:eastAsia="zh-TW"/>
              </w:rPr>
            </w:pPr>
          </w:p>
        </w:tc>
      </w:tr>
      <w:tr w:rsidR="006569F2" w:rsidRPr="003E5BF9" w14:paraId="5350DD1D" w14:textId="77777777" w:rsidTr="006569F2">
        <w:trPr>
          <w:trHeight w:val="708"/>
        </w:trPr>
        <w:tc>
          <w:tcPr>
            <w:tcW w:w="5495" w:type="dxa"/>
            <w:tcBorders>
              <w:right w:val="single" w:sz="4" w:space="0" w:color="000000"/>
            </w:tcBorders>
          </w:tcPr>
          <w:p w14:paraId="6A5DF7E1" w14:textId="77777777" w:rsidR="006569F2" w:rsidRPr="003E5BF9" w:rsidRDefault="006569F2" w:rsidP="006569F2">
            <w:pPr>
              <w:rPr>
                <w:rFonts w:ascii="Gill Sans" w:hAnsi="Gill Sans"/>
                <w:b/>
              </w:rPr>
            </w:pPr>
            <w:proofErr w:type="spellStart"/>
            <w:r w:rsidRPr="003E5BF9">
              <w:rPr>
                <w:rFonts w:ascii="Gill Sans" w:hAnsi="Gill Sans"/>
                <w:b/>
              </w:rPr>
              <w:t>電話</w:t>
            </w:r>
            <w:r w:rsidRPr="003E5BF9">
              <w:rPr>
                <w:rFonts w:ascii="Gill Sans" w:hAnsi="Gill Sans"/>
                <w:b/>
              </w:rPr>
              <w:t>Telephone</w:t>
            </w:r>
            <w:proofErr w:type="spellEnd"/>
            <w:r w:rsidRPr="003E5BF9">
              <w:rPr>
                <w:rFonts w:ascii="Gill Sans" w:hAnsi="Gill Sans"/>
                <w:b/>
                <w:lang w:eastAsia="zh-TW"/>
              </w:rPr>
              <w:tab/>
            </w:r>
          </w:p>
          <w:tbl>
            <w:tblPr>
              <w:tblW w:w="5245" w:type="dxa"/>
              <w:tblLayout w:type="fixed"/>
              <w:tblLook w:val="00A0" w:firstRow="1" w:lastRow="0" w:firstColumn="1" w:lastColumn="0" w:noHBand="0" w:noVBand="0"/>
            </w:tblPr>
            <w:tblGrid>
              <w:gridCol w:w="2316"/>
              <w:gridCol w:w="236"/>
              <w:gridCol w:w="2693"/>
            </w:tblGrid>
            <w:tr w:rsidR="006569F2" w:rsidRPr="003E5BF9" w14:paraId="17CC9F74" w14:textId="77777777" w:rsidTr="006569F2">
              <w:trPr>
                <w:trHeight w:val="238"/>
              </w:trPr>
              <w:tc>
                <w:tcPr>
                  <w:tcW w:w="2316" w:type="dxa"/>
                </w:tcPr>
                <w:p w14:paraId="31FB6BF9" w14:textId="77777777" w:rsidR="006569F2" w:rsidRPr="003E5BF9" w:rsidRDefault="006569F2" w:rsidP="006569F2">
                  <w:pPr>
                    <w:jc w:val="center"/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  <w:lang w:eastAsia="zh-TW"/>
                    </w:rPr>
                    <w:t>日</w:t>
                  </w: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  <w:lang w:eastAsia="zh-TW"/>
                    </w:rPr>
                    <w:t>Day</w:t>
                  </w:r>
                </w:p>
              </w:tc>
              <w:tc>
                <w:tcPr>
                  <w:tcW w:w="236" w:type="dxa"/>
                </w:tcPr>
                <w:p w14:paraId="156A0541" w14:textId="77777777" w:rsidR="006569F2" w:rsidRPr="003E5BF9" w:rsidRDefault="006569F2" w:rsidP="006569F2">
                  <w:pPr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1F584144" w14:textId="77777777" w:rsidR="006569F2" w:rsidRPr="003E5BF9" w:rsidRDefault="006569F2" w:rsidP="006569F2">
                  <w:pPr>
                    <w:jc w:val="center"/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  <w:lang w:eastAsia="zh-TW"/>
                    </w:rPr>
                    <w:t>夜</w:t>
                  </w:r>
                  <w:r w:rsidRPr="003E5BF9">
                    <w:rPr>
                      <w:rFonts w:ascii="Gill Sans" w:hAnsi="Gill Sans"/>
                      <w:color w:val="595959"/>
                      <w:sz w:val="18"/>
                      <w:szCs w:val="18"/>
                      <w:lang w:eastAsia="zh-TW"/>
                    </w:rPr>
                    <w:t xml:space="preserve"> Night</w:t>
                  </w:r>
                </w:p>
              </w:tc>
            </w:tr>
            <w:tr w:rsidR="006569F2" w:rsidRPr="003E5BF9" w14:paraId="58D72853" w14:textId="77777777" w:rsidTr="006569F2">
              <w:trPr>
                <w:trHeight w:val="119"/>
              </w:trPr>
              <w:tc>
                <w:tcPr>
                  <w:tcW w:w="2316" w:type="dxa"/>
                  <w:tcBorders>
                    <w:bottom w:val="dotted" w:sz="4" w:space="0" w:color="auto"/>
                  </w:tcBorders>
                </w:tcPr>
                <w:p w14:paraId="200DDF23" w14:textId="77777777" w:rsidR="006569F2" w:rsidRPr="003E5BF9" w:rsidRDefault="006569F2" w:rsidP="006569F2">
                  <w:pPr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</w:tcPr>
                <w:p w14:paraId="4F360BD1" w14:textId="77777777" w:rsidR="006569F2" w:rsidRPr="003E5BF9" w:rsidRDefault="006569F2" w:rsidP="006569F2">
                  <w:pPr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</w:p>
              </w:tc>
              <w:tc>
                <w:tcPr>
                  <w:tcW w:w="2690" w:type="dxa"/>
                  <w:tcBorders>
                    <w:bottom w:val="dotted" w:sz="4" w:space="0" w:color="auto"/>
                  </w:tcBorders>
                </w:tcPr>
                <w:p w14:paraId="6770436A" w14:textId="77777777" w:rsidR="006569F2" w:rsidRPr="003E5BF9" w:rsidRDefault="006569F2" w:rsidP="006569F2">
                  <w:pPr>
                    <w:rPr>
                      <w:rFonts w:ascii="Gill Sans" w:hAnsi="Gill Sans"/>
                      <w:color w:val="595959"/>
                      <w:sz w:val="18"/>
                      <w:szCs w:val="18"/>
                    </w:rPr>
                  </w:pPr>
                </w:p>
              </w:tc>
            </w:tr>
          </w:tbl>
          <w:p w14:paraId="5132EACB" w14:textId="77777777" w:rsidR="006569F2" w:rsidRPr="003E5BF9" w:rsidRDefault="006569F2" w:rsidP="006569F2">
            <w:pPr>
              <w:rPr>
                <w:rFonts w:ascii="Gill Sans" w:hAnsi="Gill Sans"/>
                <w:lang w:eastAsia="zh-TW"/>
              </w:rPr>
            </w:pPr>
          </w:p>
        </w:tc>
        <w:tc>
          <w:tcPr>
            <w:tcW w:w="446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29664424" w14:textId="77777777" w:rsidR="006569F2" w:rsidRPr="003E5BF9" w:rsidRDefault="006569F2" w:rsidP="006569F2">
            <w:pPr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/>
                <w:b/>
              </w:rPr>
              <w:t>電郵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b/>
              </w:rPr>
              <w:t xml:space="preserve">E-mail </w:t>
            </w:r>
          </w:p>
        </w:tc>
      </w:tr>
      <w:tr w:rsidR="006569F2" w:rsidRPr="003E5BF9" w14:paraId="7E056833" w14:textId="77777777" w:rsidTr="006569F2">
        <w:trPr>
          <w:trHeight w:val="551"/>
        </w:trPr>
        <w:tc>
          <w:tcPr>
            <w:tcW w:w="9960" w:type="dxa"/>
            <w:gridSpan w:val="3"/>
          </w:tcPr>
          <w:p w14:paraId="603F78AD" w14:textId="77777777" w:rsidR="006569F2" w:rsidRPr="003E5BF9" w:rsidRDefault="006569F2" w:rsidP="006569F2">
            <w:pPr>
              <w:rPr>
                <w:rFonts w:ascii="Gill Sans" w:hAnsi="Gill Sans"/>
                <w:b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住</w:t>
            </w:r>
            <w:r w:rsidRPr="003E5BF9">
              <w:rPr>
                <w:rFonts w:ascii="Gill Sans" w:hAnsi="Gill Sans"/>
                <w:b/>
              </w:rPr>
              <w:t>址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b/>
              </w:rPr>
              <w:t>Home Address</w:t>
            </w:r>
          </w:p>
        </w:tc>
      </w:tr>
      <w:tr w:rsidR="006569F2" w:rsidRPr="003E5BF9" w14:paraId="6C303EA8" w14:textId="77777777" w:rsidTr="006569F2">
        <w:trPr>
          <w:trHeight w:val="460"/>
        </w:trPr>
        <w:tc>
          <w:tcPr>
            <w:tcW w:w="5495" w:type="dxa"/>
            <w:tcBorders>
              <w:right w:val="single" w:sz="4" w:space="0" w:color="auto"/>
            </w:tcBorders>
          </w:tcPr>
          <w:p w14:paraId="307B6730" w14:textId="77777777" w:rsidR="006569F2" w:rsidRPr="003E5BF9" w:rsidRDefault="006569F2" w:rsidP="006569F2">
            <w:pPr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/>
                <w:b/>
              </w:rPr>
              <w:t>學歷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b/>
              </w:rPr>
              <w:t>Educational Qualifications</w:t>
            </w:r>
            <w:r w:rsidRPr="003E5BF9">
              <w:rPr>
                <w:rFonts w:ascii="Gill Sans" w:hAnsi="Gill Sans"/>
                <w:b/>
              </w:rPr>
              <w:br/>
            </w:r>
          </w:p>
        </w:tc>
        <w:tc>
          <w:tcPr>
            <w:tcW w:w="4465" w:type="dxa"/>
            <w:gridSpan w:val="2"/>
            <w:tcBorders>
              <w:left w:val="single" w:sz="4" w:space="0" w:color="auto"/>
            </w:tcBorders>
          </w:tcPr>
          <w:p w14:paraId="09325D41" w14:textId="77777777" w:rsidR="006569F2" w:rsidRPr="003E5BF9" w:rsidRDefault="006569F2" w:rsidP="006569F2">
            <w:pPr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/>
                <w:b/>
              </w:rPr>
              <w:t>職業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b/>
              </w:rPr>
              <w:t xml:space="preserve">Occupation </w:t>
            </w:r>
          </w:p>
        </w:tc>
      </w:tr>
      <w:tr w:rsidR="006569F2" w:rsidRPr="003E5BF9" w14:paraId="5EA7524A" w14:textId="77777777" w:rsidTr="0082448A">
        <w:tc>
          <w:tcPr>
            <w:tcW w:w="9960" w:type="dxa"/>
            <w:gridSpan w:val="3"/>
            <w:tcBorders>
              <w:bottom w:val="single" w:sz="4" w:space="0" w:color="000000"/>
            </w:tcBorders>
          </w:tcPr>
          <w:p w14:paraId="11E0AE24" w14:textId="77777777" w:rsidR="006569F2" w:rsidRPr="003E5BF9" w:rsidRDefault="006569F2" w:rsidP="006569F2">
            <w:pPr>
              <w:rPr>
                <w:rFonts w:ascii="Gill Sans" w:hAnsi="Gill Sans"/>
                <w:b/>
                <w:lang w:eastAsia="zh-TW"/>
              </w:rPr>
            </w:pPr>
            <w:proofErr w:type="spellStart"/>
            <w:r w:rsidRPr="003E5BF9">
              <w:rPr>
                <w:rFonts w:ascii="Gill Sans" w:hAnsi="Gill Sans"/>
                <w:b/>
              </w:rPr>
              <w:t>通曉的語言</w:t>
            </w:r>
            <w:r w:rsidRPr="003E5BF9">
              <w:rPr>
                <w:rFonts w:ascii="Gill Sans" w:hAnsi="Gill Sans"/>
                <w:b/>
              </w:rPr>
              <w:t>Language</w:t>
            </w:r>
            <w:proofErr w:type="spellEnd"/>
            <w:r w:rsidRPr="003E5BF9">
              <w:rPr>
                <w:rFonts w:ascii="Gill Sans" w:hAnsi="Gill Sans"/>
                <w:b/>
              </w:rPr>
              <w:t xml:space="preserve">(s) well understood </w:t>
            </w:r>
          </w:p>
          <w:p w14:paraId="73855F56" w14:textId="77777777" w:rsidR="006569F2" w:rsidRPr="003E5BF9" w:rsidRDefault="006569F2" w:rsidP="006569F2">
            <w:pPr>
              <w:rPr>
                <w:rFonts w:ascii="Gill Sans" w:hAnsi="Gill Sans"/>
              </w:rPr>
            </w:pPr>
            <w:r w:rsidRPr="003E5BF9">
              <w:rPr>
                <w:rFonts w:ascii="Gill Sans" w:hAnsi="Gill Sans"/>
                <w:lang w:eastAsia="zh-TW"/>
              </w:rPr>
              <w:tab/>
            </w:r>
            <w:r w:rsidRPr="003E5BF9"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</w:rPr>
              <w:t>廣東話</w:t>
            </w:r>
            <w:r w:rsidRPr="003E5BF9">
              <w:rPr>
                <w:rFonts w:ascii="Gill Sans" w:hAnsi="Gill Sans"/>
              </w:rPr>
              <w:t xml:space="preserve"> Cantonese</w:t>
            </w:r>
            <w:r w:rsidRPr="003E5BF9">
              <w:rPr>
                <w:rFonts w:ascii="Gill Sans" w:hAnsi="Gill Sans"/>
                <w:lang w:eastAsia="zh-TW"/>
              </w:rPr>
              <w:tab/>
            </w:r>
            <w:r w:rsidRPr="003E5BF9"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</w:rPr>
              <w:t>普通話</w:t>
            </w:r>
            <w:r w:rsidRPr="003E5BF9">
              <w:rPr>
                <w:rFonts w:ascii="Gill Sans" w:hAnsi="Gill Sans"/>
              </w:rPr>
              <w:t xml:space="preserve"> Putonghua</w:t>
            </w:r>
            <w:r w:rsidRPr="003E5BF9">
              <w:rPr>
                <w:rFonts w:ascii="Gill Sans" w:hAnsi="Gill Sans"/>
                <w:lang w:eastAsia="zh-TW"/>
              </w:rPr>
              <w:tab/>
            </w:r>
            <w:r w:rsidRPr="003E5BF9">
              <w:t>□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</w:rPr>
              <w:t>英語</w:t>
            </w:r>
            <w:r w:rsidRPr="003E5BF9">
              <w:rPr>
                <w:rFonts w:ascii="Gill Sans" w:hAnsi="Gill Sans"/>
              </w:rPr>
              <w:t xml:space="preserve"> English    </w:t>
            </w:r>
            <w:r w:rsidRPr="003E5BF9">
              <w:t>□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其他</w:t>
            </w:r>
            <w:r w:rsidRPr="003E5BF9">
              <w:rPr>
                <w:rFonts w:ascii="Gill Sans" w:hAnsi="Gill Sans"/>
              </w:rPr>
              <w:t xml:space="preserve"> Others: </w:t>
            </w:r>
          </w:p>
        </w:tc>
      </w:tr>
      <w:tr w:rsidR="0082448A" w:rsidRPr="003E5BF9" w14:paraId="045D793F" w14:textId="77777777" w:rsidTr="0082448A">
        <w:tc>
          <w:tcPr>
            <w:tcW w:w="9960" w:type="dxa"/>
            <w:gridSpan w:val="3"/>
            <w:tcBorders>
              <w:left w:val="nil"/>
              <w:bottom w:val="nil"/>
              <w:right w:val="nil"/>
            </w:tcBorders>
          </w:tcPr>
          <w:p w14:paraId="63606708" w14:textId="77777777" w:rsidR="0082448A" w:rsidRPr="003E5BF9" w:rsidRDefault="0082448A" w:rsidP="006569F2">
            <w:pPr>
              <w:rPr>
                <w:rFonts w:ascii="Gill Sans" w:hAnsi="Gill Sans"/>
                <w:b/>
              </w:rPr>
            </w:pPr>
          </w:p>
        </w:tc>
      </w:tr>
    </w:tbl>
    <w:tbl>
      <w:tblPr>
        <w:tblStyle w:val="a3"/>
        <w:tblW w:w="10221" w:type="dxa"/>
        <w:jc w:val="center"/>
        <w:tblInd w:w="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"/>
        <w:gridCol w:w="210"/>
        <w:gridCol w:w="2708"/>
        <w:gridCol w:w="876"/>
        <w:gridCol w:w="5480"/>
        <w:gridCol w:w="289"/>
        <w:gridCol w:w="568"/>
        <w:gridCol w:w="11"/>
      </w:tblGrid>
      <w:tr w:rsidR="0082448A" w:rsidRPr="003E5BF9" w14:paraId="6E5CE2E1" w14:textId="77777777" w:rsidTr="0082448A">
        <w:trPr>
          <w:gridBefore w:val="1"/>
          <w:wBefore w:w="79" w:type="dxa"/>
          <w:trHeight w:val="381"/>
          <w:jc w:val="center"/>
        </w:trPr>
        <w:tc>
          <w:tcPr>
            <w:tcW w:w="10142" w:type="dxa"/>
            <w:gridSpan w:val="7"/>
            <w:shd w:val="clear" w:color="auto" w:fill="F5F5DC"/>
            <w:vAlign w:val="center"/>
          </w:tcPr>
          <w:p w14:paraId="1C0B08CA" w14:textId="334AAFC1" w:rsidR="0082448A" w:rsidRPr="003E5BF9" w:rsidRDefault="0082448A" w:rsidP="0082448A">
            <w:pPr>
              <w:pStyle w:val="2"/>
              <w:outlineLvl w:val="1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Gill Sans" w:hAnsi="Gill Sans"/>
                <w:sz w:val="24"/>
                <w:szCs w:val="24"/>
              </w:rPr>
              <w:t xml:space="preserve">Information on Courses sat &amp; </w:t>
            </w:r>
            <w:proofErr w:type="gramStart"/>
            <w:r w:rsidRPr="003E5BF9">
              <w:rPr>
                <w:rFonts w:ascii="Gill Sans" w:hAnsi="Gill Sans"/>
                <w:sz w:val="24"/>
                <w:szCs w:val="24"/>
              </w:rPr>
              <w:t xml:space="preserve">served  </w:t>
            </w:r>
            <w:r w:rsidR="006257BE" w:rsidRPr="003E5BF9">
              <w:rPr>
                <w:rFonts w:ascii="Gill Sans" w:hAnsi="Gill Sans"/>
                <w:sz w:val="24"/>
                <w:szCs w:val="24"/>
              </w:rPr>
              <w:t>參與課程及服務資料</w:t>
            </w:r>
            <w:proofErr w:type="gramEnd"/>
          </w:p>
        </w:tc>
      </w:tr>
      <w:tr w:rsidR="006569F2" w:rsidRPr="003E5BF9" w14:paraId="1B7092C5" w14:textId="77777777" w:rsidTr="006569F2">
        <w:trPr>
          <w:gridBefore w:val="1"/>
          <w:wBefore w:w="79" w:type="dxa"/>
          <w:trHeight w:val="381"/>
          <w:jc w:val="center"/>
        </w:trPr>
        <w:tc>
          <w:tcPr>
            <w:tcW w:w="10142" w:type="dxa"/>
            <w:gridSpan w:val="7"/>
            <w:shd w:val="clear" w:color="auto" w:fill="auto"/>
            <w:vAlign w:val="center"/>
          </w:tcPr>
          <w:p w14:paraId="48C3D68F" w14:textId="77777777" w:rsidR="0082448A" w:rsidRPr="003E5BF9" w:rsidRDefault="0082448A" w:rsidP="0082448A">
            <w:pPr>
              <w:spacing w:beforeLines="50" w:before="120" w:afterLines="20" w:after="48"/>
              <w:rPr>
                <w:rFonts w:ascii="Gill Sans" w:hAnsi="Gill Sans"/>
                <w:sz w:val="20"/>
                <w:szCs w:val="20"/>
                <w:lang w:eastAsia="zh-TW"/>
              </w:rPr>
            </w:pPr>
          </w:p>
          <w:tbl>
            <w:tblPr>
              <w:tblW w:w="99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28" w:type="dxa"/>
                <w:bottom w:w="57" w:type="dxa"/>
              </w:tblCellMar>
              <w:tblLook w:val="00A0" w:firstRow="1" w:lastRow="0" w:firstColumn="1" w:lastColumn="0" w:noHBand="0" w:noVBand="0"/>
            </w:tblPr>
            <w:tblGrid>
              <w:gridCol w:w="9960"/>
            </w:tblGrid>
            <w:tr w:rsidR="006569F2" w:rsidRPr="003E5BF9" w14:paraId="58AFCBA7" w14:textId="77777777" w:rsidTr="006569F2">
              <w:trPr>
                <w:trHeight w:val="254"/>
              </w:trPr>
              <w:tc>
                <w:tcPr>
                  <w:tcW w:w="9960" w:type="dxa"/>
                  <w:tcBorders>
                    <w:bottom w:val="single" w:sz="4" w:space="0" w:color="000000"/>
                  </w:tcBorders>
                  <w:shd w:val="clear" w:color="auto" w:fill="D9D9D9"/>
                </w:tcPr>
                <w:p w14:paraId="5D567412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r w:rsidRPr="003E5BF9">
                    <w:rPr>
                      <w:rFonts w:ascii="Gill Sans" w:hAnsi="Gill Sans"/>
                      <w:b/>
                    </w:rPr>
                    <w:t>作為全程學員</w:t>
                  </w:r>
                  <w:r w:rsidRPr="003E5BF9">
                    <w:rPr>
                      <w:rFonts w:ascii="Gill Sans" w:hAnsi="Gill Sans"/>
                      <w:b/>
                    </w:rPr>
                    <w:t xml:space="preserve"> full course</w:t>
                  </w: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 xml:space="preserve"> </w:t>
                  </w:r>
                  <w:r w:rsidRPr="003E5BF9">
                    <w:rPr>
                      <w:rFonts w:ascii="Gill Sans" w:hAnsi="Gill Sans"/>
                      <w:b/>
                    </w:rPr>
                    <w:t>sat</w:t>
                  </w:r>
                </w:p>
              </w:tc>
            </w:tr>
            <w:tr w:rsidR="006569F2" w:rsidRPr="003E5BF9" w14:paraId="296AE2A4" w14:textId="77777777" w:rsidTr="006569F2">
              <w:trPr>
                <w:trHeight w:val="802"/>
              </w:trPr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249BD5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r w:rsidRPr="003E5BF9">
                    <w:rPr>
                      <w:rFonts w:ascii="Gill Sans" w:hAnsi="Gill Sans"/>
                      <w:b/>
                    </w:rPr>
                    <w:t xml:space="preserve"> </w:t>
                  </w:r>
                  <w:r w:rsidRPr="003E5BF9">
                    <w:rPr>
                      <w:rFonts w:ascii="Gill Sans" w:hAnsi="Gill Sans"/>
                      <w:b/>
                    </w:rPr>
                    <w:t>首次十天課程</w:t>
                  </w:r>
                  <w:r w:rsidRPr="003E5BF9">
                    <w:rPr>
                      <w:rFonts w:ascii="Gill Sans" w:hAnsi="Gill Sans"/>
                      <w:b/>
                    </w:rPr>
                    <w:t xml:space="preserve"> First 10-day Course</w:t>
                  </w:r>
                </w:p>
                <w:tbl>
                  <w:tblPr>
                    <w:tblW w:w="0" w:type="auto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2398"/>
                    <w:gridCol w:w="436"/>
                    <w:gridCol w:w="2841"/>
                    <w:gridCol w:w="436"/>
                    <w:gridCol w:w="3497"/>
                  </w:tblGrid>
                  <w:tr w:rsidR="006569F2" w:rsidRPr="003E5BF9" w14:paraId="43C7E5B5" w14:textId="77777777" w:rsidTr="006569F2">
                    <w:trPr>
                      <w:trHeight w:val="290"/>
                    </w:trPr>
                    <w:tc>
                      <w:tcPr>
                        <w:tcW w:w="2398" w:type="dxa"/>
                      </w:tcPr>
                      <w:p w14:paraId="767B363B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Date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日期</w:t>
                        </w:r>
                      </w:p>
                    </w:tc>
                    <w:tc>
                      <w:tcPr>
                        <w:tcW w:w="436" w:type="dxa"/>
                      </w:tcPr>
                      <w:p w14:paraId="6FDC7F60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1" w:type="dxa"/>
                      </w:tcPr>
                      <w:p w14:paraId="790F6F25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地點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Location</w:t>
                        </w:r>
                      </w:p>
                    </w:tc>
                    <w:tc>
                      <w:tcPr>
                        <w:tcW w:w="436" w:type="dxa"/>
                      </w:tcPr>
                      <w:p w14:paraId="6027E696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97" w:type="dxa"/>
                      </w:tcPr>
                      <w:p w14:paraId="75C5E3FA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助理老師名字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 Teacher(s)</w:t>
                        </w:r>
                      </w:p>
                    </w:tc>
                  </w:tr>
                  <w:tr w:rsidR="006569F2" w:rsidRPr="003E5BF9" w14:paraId="4EDCD5B0" w14:textId="77777777" w:rsidTr="006569F2">
                    <w:trPr>
                      <w:trHeight w:val="101"/>
                    </w:trPr>
                    <w:tc>
                      <w:tcPr>
                        <w:tcW w:w="2398" w:type="dxa"/>
                        <w:tcBorders>
                          <w:bottom w:val="dotted" w:sz="4" w:space="0" w:color="auto"/>
                        </w:tcBorders>
                      </w:tcPr>
                      <w:p w14:paraId="66C41C34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36" w:type="dxa"/>
                      </w:tcPr>
                      <w:p w14:paraId="0C7AF3BA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1" w:type="dxa"/>
                        <w:tcBorders>
                          <w:bottom w:val="dotted" w:sz="4" w:space="0" w:color="auto"/>
                        </w:tcBorders>
                      </w:tcPr>
                      <w:p w14:paraId="63E4CB35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36" w:type="dxa"/>
                      </w:tcPr>
                      <w:p w14:paraId="5B54A9A3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97" w:type="dxa"/>
                        <w:tcBorders>
                          <w:bottom w:val="dotted" w:sz="4" w:space="0" w:color="auto"/>
                        </w:tcBorders>
                      </w:tcPr>
                      <w:p w14:paraId="59FCB5F1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08FE9370" w14:textId="77777777" w:rsidR="006569F2" w:rsidRPr="003E5BF9" w:rsidRDefault="006569F2" w:rsidP="006569F2">
                  <w:pPr>
                    <w:rPr>
                      <w:rFonts w:ascii="Gill Sans" w:hAnsi="Gill Sans"/>
                    </w:rPr>
                  </w:pPr>
                </w:p>
              </w:tc>
            </w:tr>
            <w:tr w:rsidR="006569F2" w:rsidRPr="003E5BF9" w14:paraId="1263882A" w14:textId="77777777" w:rsidTr="006569F2">
              <w:trPr>
                <w:trHeight w:val="768"/>
              </w:trPr>
              <w:tc>
                <w:tcPr>
                  <w:tcW w:w="9960" w:type="dxa"/>
                  <w:tcBorders>
                    <w:top w:val="single" w:sz="4" w:space="0" w:color="000000"/>
                  </w:tcBorders>
                </w:tcPr>
                <w:p w14:paraId="048574D7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r w:rsidRPr="003E5BF9">
                    <w:rPr>
                      <w:rFonts w:ascii="Gill Sans" w:hAnsi="Gill Sans"/>
                      <w:b/>
                    </w:rPr>
                    <w:t>最近一次課程（十天課程或以上）</w:t>
                  </w:r>
                  <w:r w:rsidRPr="003E5BF9">
                    <w:rPr>
                      <w:rFonts w:ascii="Gill Sans" w:hAnsi="Gill Sans"/>
                      <w:b/>
                    </w:rPr>
                    <w:t xml:space="preserve"> Most recent course (10-day or above)</w:t>
                  </w:r>
                </w:p>
                <w:tbl>
                  <w:tblPr>
                    <w:tblW w:w="0" w:type="auto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2401"/>
                    <w:gridCol w:w="437"/>
                    <w:gridCol w:w="2846"/>
                    <w:gridCol w:w="437"/>
                    <w:gridCol w:w="3502"/>
                  </w:tblGrid>
                  <w:tr w:rsidR="006569F2" w:rsidRPr="003E5BF9" w14:paraId="7D610B63" w14:textId="77777777" w:rsidTr="006569F2">
                    <w:trPr>
                      <w:trHeight w:val="297"/>
                    </w:trPr>
                    <w:tc>
                      <w:tcPr>
                        <w:tcW w:w="2401" w:type="dxa"/>
                      </w:tcPr>
                      <w:p w14:paraId="0EE0059E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Date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日期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43444A00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6" w:type="dxa"/>
                      </w:tcPr>
                      <w:p w14:paraId="2DD7C668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地點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Location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49E3468B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502" w:type="dxa"/>
                      </w:tcPr>
                      <w:p w14:paraId="2F161644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助理老師名字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 Teacher(s)</w:t>
                        </w:r>
                      </w:p>
                    </w:tc>
                  </w:tr>
                  <w:tr w:rsidR="006569F2" w:rsidRPr="003E5BF9" w14:paraId="3A8953B1" w14:textId="77777777" w:rsidTr="006569F2">
                    <w:trPr>
                      <w:trHeight w:val="104"/>
                    </w:trPr>
                    <w:tc>
                      <w:tcPr>
                        <w:tcW w:w="2401" w:type="dxa"/>
                        <w:tcBorders>
                          <w:bottom w:val="dotted" w:sz="4" w:space="0" w:color="auto"/>
                        </w:tcBorders>
                      </w:tcPr>
                      <w:p w14:paraId="0EFEC942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37" w:type="dxa"/>
                      </w:tcPr>
                      <w:p w14:paraId="5F7B98DB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6" w:type="dxa"/>
                        <w:tcBorders>
                          <w:bottom w:val="dotted" w:sz="4" w:space="0" w:color="auto"/>
                        </w:tcBorders>
                      </w:tcPr>
                      <w:p w14:paraId="23A3E606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37" w:type="dxa"/>
                      </w:tcPr>
                      <w:p w14:paraId="61BC2D33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502" w:type="dxa"/>
                        <w:tcBorders>
                          <w:bottom w:val="dotted" w:sz="4" w:space="0" w:color="auto"/>
                        </w:tcBorders>
                      </w:tcPr>
                      <w:p w14:paraId="0B1EE023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15C70E3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</w:p>
              </w:tc>
            </w:tr>
            <w:tr w:rsidR="006569F2" w:rsidRPr="003E5BF9" w14:paraId="1EEEEFDF" w14:textId="77777777" w:rsidTr="006569F2">
              <w:tc>
                <w:tcPr>
                  <w:tcW w:w="9960" w:type="dxa"/>
                </w:tcPr>
                <w:p w14:paraId="0F6B629E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</w:rPr>
                    <w:t>完成下列課次數</w:t>
                  </w:r>
                  <w:r w:rsidRPr="003E5BF9">
                    <w:rPr>
                      <w:rFonts w:ascii="Gill Sans" w:hAnsi="Gill Sans"/>
                      <w:b/>
                    </w:rPr>
                    <w:t xml:space="preserve"> Number of courses sat:</w:t>
                  </w:r>
                </w:p>
                <w:tbl>
                  <w:tblPr>
                    <w:tblW w:w="0" w:type="auto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1585"/>
                    <w:gridCol w:w="289"/>
                    <w:gridCol w:w="1879"/>
                    <w:gridCol w:w="289"/>
                    <w:gridCol w:w="4889"/>
                  </w:tblGrid>
                  <w:tr w:rsidR="006569F2" w:rsidRPr="003E5BF9" w14:paraId="2EFF881C" w14:textId="77777777" w:rsidTr="006569F2">
                    <w:trPr>
                      <w:trHeight w:val="277"/>
                    </w:trPr>
                    <w:tc>
                      <w:tcPr>
                        <w:tcW w:w="1585" w:type="dxa"/>
                      </w:tcPr>
                      <w:p w14:paraId="25B2F315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十天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 10-day</w:t>
                        </w:r>
                      </w:p>
                    </w:tc>
                    <w:tc>
                      <w:tcPr>
                        <w:tcW w:w="289" w:type="dxa"/>
                      </w:tcPr>
                      <w:p w14:paraId="5D24427F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79" w:type="dxa"/>
                      </w:tcPr>
                      <w:p w14:paraId="5317E21E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proofErr w:type="spellStart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四念住</w:t>
                        </w:r>
                        <w:proofErr w:type="spellEnd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</w:t>
                        </w:r>
                        <w:proofErr w:type="spellStart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Satipattana</w:t>
                        </w:r>
                        <w:proofErr w:type="spellEnd"/>
                      </w:p>
                    </w:tc>
                    <w:tc>
                      <w:tcPr>
                        <w:tcW w:w="289" w:type="dxa"/>
                      </w:tcPr>
                      <w:p w14:paraId="564A8CE3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889" w:type="dxa"/>
                      </w:tcPr>
                      <w:p w14:paraId="050BC134" w14:textId="77777777" w:rsidR="006569F2" w:rsidRPr="003E5BF9" w:rsidRDefault="006569F2" w:rsidP="006569F2">
                        <w:pPr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長課程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 Long Course,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>請列明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Please </w:t>
                        </w:r>
                        <w:proofErr w:type="spellStart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>sepcify</w:t>
                        </w:r>
                        <w:proofErr w:type="spellEnd"/>
                      </w:p>
                    </w:tc>
                  </w:tr>
                  <w:tr w:rsidR="006569F2" w:rsidRPr="003E5BF9" w14:paraId="6F4D169E" w14:textId="77777777" w:rsidTr="006569F2">
                    <w:trPr>
                      <w:trHeight w:val="123"/>
                    </w:trPr>
                    <w:tc>
                      <w:tcPr>
                        <w:tcW w:w="1585" w:type="dxa"/>
                        <w:tcBorders>
                          <w:bottom w:val="dotted" w:sz="4" w:space="0" w:color="auto"/>
                        </w:tcBorders>
                      </w:tcPr>
                      <w:p w14:paraId="1C15780F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9" w:type="dxa"/>
                      </w:tcPr>
                      <w:p w14:paraId="7EABA1C6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79" w:type="dxa"/>
                        <w:tcBorders>
                          <w:bottom w:val="dotted" w:sz="4" w:space="0" w:color="auto"/>
                        </w:tcBorders>
                      </w:tcPr>
                      <w:p w14:paraId="196A3054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9" w:type="dxa"/>
                      </w:tcPr>
                      <w:p w14:paraId="19CCC2B0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889" w:type="dxa"/>
                        <w:tcBorders>
                          <w:bottom w:val="dotted" w:sz="4" w:space="0" w:color="auto"/>
                        </w:tcBorders>
                      </w:tcPr>
                      <w:p w14:paraId="5F5587F1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</w:pPr>
                      </w:p>
                    </w:tc>
                  </w:tr>
                </w:tbl>
                <w:p w14:paraId="7B69A514" w14:textId="77777777" w:rsidR="006569F2" w:rsidRPr="003E5BF9" w:rsidRDefault="006569F2" w:rsidP="006569F2">
                  <w:pPr>
                    <w:rPr>
                      <w:rFonts w:ascii="Gill Sans" w:hAnsi="Gill Sans"/>
                      <w:lang w:eastAsia="zh-TW"/>
                    </w:rPr>
                  </w:pPr>
                </w:p>
              </w:tc>
            </w:tr>
            <w:tr w:rsidR="006569F2" w:rsidRPr="003E5BF9" w14:paraId="564F83D6" w14:textId="77777777" w:rsidTr="006569F2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F74FE60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proofErr w:type="spellStart"/>
                  <w:r w:rsidRPr="003E5BF9">
                    <w:rPr>
                      <w:rFonts w:ascii="Gill Sans" w:hAnsi="Gill Sans"/>
                      <w:b/>
                    </w:rPr>
                    <w:t>作為法工</w:t>
                  </w:r>
                  <w:r w:rsidRPr="003E5BF9">
                    <w:rPr>
                      <w:rFonts w:ascii="Gill Sans" w:hAnsi="Gill Sans"/>
                      <w:b/>
                    </w:rPr>
                    <w:t>Courses</w:t>
                  </w:r>
                  <w:proofErr w:type="spellEnd"/>
                  <w:r w:rsidRPr="003E5BF9">
                    <w:rPr>
                      <w:rFonts w:ascii="Gill Sans" w:hAnsi="Gill Sans"/>
                      <w:b/>
                    </w:rPr>
                    <w:t xml:space="preserve"> Served</w:t>
                  </w:r>
                </w:p>
              </w:tc>
            </w:tr>
            <w:tr w:rsidR="006569F2" w:rsidRPr="003E5BF9" w14:paraId="590BC05E" w14:textId="77777777" w:rsidTr="006569F2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819636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proofErr w:type="spellStart"/>
                  <w:r w:rsidRPr="003E5BF9">
                    <w:rPr>
                      <w:rFonts w:ascii="Gill Sans" w:hAnsi="Gill Sans"/>
                      <w:b/>
                    </w:rPr>
                    <w:t>服務課程次數</w:t>
                  </w:r>
                  <w:r w:rsidRPr="003E5BF9">
                    <w:rPr>
                      <w:rFonts w:ascii="Gill Sans" w:hAnsi="Gill Sans"/>
                      <w:b/>
                    </w:rPr>
                    <w:t>Number</w:t>
                  </w:r>
                  <w:proofErr w:type="spellEnd"/>
                  <w:r w:rsidRPr="003E5BF9">
                    <w:rPr>
                      <w:rFonts w:ascii="Gill Sans" w:hAnsi="Gill Sans"/>
                      <w:b/>
                    </w:rPr>
                    <w:t xml:space="preserve"> of courses served </w:t>
                  </w:r>
                </w:p>
                <w:tbl>
                  <w:tblPr>
                    <w:tblW w:w="0" w:type="auto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1560"/>
                    <w:gridCol w:w="1984"/>
                    <w:gridCol w:w="284"/>
                    <w:gridCol w:w="283"/>
                    <w:gridCol w:w="2126"/>
                    <w:gridCol w:w="284"/>
                    <w:gridCol w:w="2126"/>
                  </w:tblGrid>
                  <w:tr w:rsidR="006569F2" w:rsidRPr="003E5BF9" w14:paraId="088BCB2B" w14:textId="77777777" w:rsidTr="006569F2">
                    <w:trPr>
                      <w:trHeight w:val="257"/>
                    </w:trPr>
                    <w:tc>
                      <w:tcPr>
                        <w:tcW w:w="1560" w:type="dxa"/>
                      </w:tcPr>
                      <w:p w14:paraId="5D6C7DEA" w14:textId="77777777" w:rsidR="006569F2" w:rsidRPr="003E5BF9" w:rsidRDefault="006569F2" w:rsidP="006569F2">
                        <w:pPr>
                          <w:spacing w:line="200" w:lineRule="exact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84" w:type="dxa"/>
                      </w:tcPr>
                      <w:p w14:paraId="26277438" w14:textId="77777777" w:rsidR="006569F2" w:rsidRPr="003E5BF9" w:rsidRDefault="006569F2" w:rsidP="006569F2">
                        <w:pPr>
                          <w:spacing w:line="200" w:lineRule="exact"/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十天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br/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10-days</w:t>
                        </w:r>
                      </w:p>
                    </w:tc>
                    <w:tc>
                      <w:tcPr>
                        <w:tcW w:w="284" w:type="dxa"/>
                      </w:tcPr>
                      <w:p w14:paraId="52A245A2" w14:textId="77777777" w:rsidR="006569F2" w:rsidRPr="003E5BF9" w:rsidRDefault="006569F2" w:rsidP="006569F2">
                        <w:pPr>
                          <w:spacing w:line="200" w:lineRule="exact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14:paraId="36564805" w14:textId="77777777" w:rsidR="006569F2" w:rsidRPr="003E5BF9" w:rsidRDefault="006569F2" w:rsidP="006569F2">
                        <w:pPr>
                          <w:spacing w:line="200" w:lineRule="exact"/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6" w:type="dxa"/>
                      </w:tcPr>
                      <w:p w14:paraId="2715BE6F" w14:textId="77777777" w:rsidR="006569F2" w:rsidRPr="003E5BF9" w:rsidRDefault="006569F2" w:rsidP="006569F2">
                        <w:pPr>
                          <w:spacing w:line="200" w:lineRule="exact"/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proofErr w:type="spellStart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四念住</w:t>
                        </w:r>
                        <w:proofErr w:type="spellEnd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br/>
                        </w:r>
                        <w:proofErr w:type="spellStart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Satipattana</w:t>
                        </w:r>
                        <w:proofErr w:type="spellEnd"/>
                      </w:p>
                    </w:tc>
                    <w:tc>
                      <w:tcPr>
                        <w:tcW w:w="284" w:type="dxa"/>
                      </w:tcPr>
                      <w:p w14:paraId="08378145" w14:textId="77777777" w:rsidR="006569F2" w:rsidRPr="003E5BF9" w:rsidRDefault="006569F2" w:rsidP="006569F2">
                        <w:pPr>
                          <w:spacing w:line="200" w:lineRule="exact"/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6" w:type="dxa"/>
                      </w:tcPr>
                      <w:p w14:paraId="5466D87B" w14:textId="77777777" w:rsidR="006569F2" w:rsidRPr="003E5BF9" w:rsidRDefault="006569F2" w:rsidP="006569F2">
                        <w:pPr>
                          <w:spacing w:line="200" w:lineRule="exact"/>
                          <w:jc w:val="center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其他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 xml:space="preserve"> (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>請註明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t>)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  <w:br/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Others (Please specify)</w:t>
                        </w:r>
                      </w:p>
                    </w:tc>
                  </w:tr>
                  <w:tr w:rsidR="006569F2" w:rsidRPr="003E5BF9" w14:paraId="337C434D" w14:textId="77777777" w:rsidTr="006569F2">
                    <w:trPr>
                      <w:trHeight w:val="180"/>
                    </w:trPr>
                    <w:tc>
                      <w:tcPr>
                        <w:tcW w:w="1560" w:type="dxa"/>
                        <w:vAlign w:val="center"/>
                      </w:tcPr>
                      <w:p w14:paraId="75FDD3FC" w14:textId="77777777" w:rsidR="006569F2" w:rsidRPr="003E5BF9" w:rsidRDefault="006569F2" w:rsidP="006569F2">
                        <w:pPr>
                          <w:jc w:val="both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</w:pPr>
                        <w:proofErr w:type="spellStart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全程</w:t>
                        </w:r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Full</w:t>
                        </w:r>
                        <w:proofErr w:type="spellEnd"/>
                        <w:r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 xml:space="preserve"> time</w:t>
                        </w:r>
                      </w:p>
                    </w:tc>
                    <w:tc>
                      <w:tcPr>
                        <w:tcW w:w="1984" w:type="dxa"/>
                        <w:tcBorders>
                          <w:bottom w:val="dotted" w:sz="4" w:space="0" w:color="auto"/>
                        </w:tcBorders>
                      </w:tcPr>
                      <w:p w14:paraId="25BA6090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A172B15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14:paraId="65DCBC5D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bottom w:val="dotted" w:sz="4" w:space="0" w:color="auto"/>
                        </w:tcBorders>
                      </w:tcPr>
                      <w:p w14:paraId="60331FD0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4585B36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bottom w:val="dotted" w:sz="4" w:space="0" w:color="auto"/>
                        </w:tcBorders>
                      </w:tcPr>
                      <w:p w14:paraId="6CAFE8A0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569F2" w:rsidRPr="003E5BF9" w14:paraId="1F1306A0" w14:textId="77777777" w:rsidTr="006569F2">
                    <w:trPr>
                      <w:trHeight w:val="291"/>
                    </w:trPr>
                    <w:tc>
                      <w:tcPr>
                        <w:tcW w:w="1560" w:type="dxa"/>
                        <w:vAlign w:val="center"/>
                      </w:tcPr>
                      <w:p w14:paraId="412EC082" w14:textId="0438771B" w:rsidR="006569F2" w:rsidRPr="003E5BF9" w:rsidRDefault="003E5BF9" w:rsidP="006569F2">
                        <w:pPr>
                          <w:jc w:val="both"/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  <w:lang w:eastAsia="zh-TW"/>
                          </w:rPr>
                        </w:pPr>
                        <w:r>
                          <w:rPr>
                            <w:rFonts w:ascii="Gill Sans" w:hAnsi="Gill Sans" w:hint="eastAsia"/>
                            <w:color w:val="595959"/>
                            <w:sz w:val="18"/>
                            <w:szCs w:val="18"/>
                            <w:lang w:eastAsia="zh-TW"/>
                          </w:rPr>
                          <w:t>非全</w:t>
                        </w:r>
                        <w:proofErr w:type="spellStart"/>
                        <w:r w:rsidR="006569F2"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程</w:t>
                        </w:r>
                        <w:r w:rsidR="006569F2"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Part</w:t>
                        </w:r>
                        <w:proofErr w:type="spellEnd"/>
                        <w:r w:rsidR="006569F2" w:rsidRPr="003E5BF9"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  <w:t>-time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dotted" w:sz="4" w:space="0" w:color="auto"/>
                          <w:bottom w:val="dotted" w:sz="4" w:space="0" w:color="auto"/>
                        </w:tcBorders>
                      </w:tcPr>
                      <w:p w14:paraId="399C0568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18839E1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14:paraId="52213112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dotted" w:sz="4" w:space="0" w:color="auto"/>
                          <w:bottom w:val="dotted" w:sz="4" w:space="0" w:color="auto"/>
                        </w:tcBorders>
                      </w:tcPr>
                      <w:p w14:paraId="5E64728D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E8B8475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dotted" w:sz="4" w:space="0" w:color="auto"/>
                          <w:bottom w:val="dotted" w:sz="4" w:space="0" w:color="auto"/>
                        </w:tcBorders>
                      </w:tcPr>
                      <w:p w14:paraId="5965524C" w14:textId="77777777" w:rsidR="006569F2" w:rsidRPr="003E5BF9" w:rsidRDefault="006569F2" w:rsidP="006569F2">
                        <w:pPr>
                          <w:rPr>
                            <w:rFonts w:ascii="Gill Sans" w:hAnsi="Gill Sans"/>
                            <w:color w:val="595959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37F1F9DF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</w:p>
              </w:tc>
            </w:tr>
            <w:tr w:rsidR="006569F2" w:rsidRPr="003E5BF9" w14:paraId="34A4F98C" w14:textId="77777777" w:rsidTr="006569F2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F7EF5B5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proofErr w:type="spellStart"/>
                  <w:r w:rsidRPr="003E5BF9">
                    <w:rPr>
                      <w:rFonts w:ascii="Gill Sans" w:hAnsi="Gill Sans"/>
                      <w:b/>
                    </w:rPr>
                    <w:t>修習</w:t>
                  </w:r>
                  <w:r w:rsidRPr="003E5BF9">
                    <w:rPr>
                      <w:rFonts w:ascii="Gill Sans" w:hAnsi="Gill Sans"/>
                      <w:b/>
                    </w:rPr>
                    <w:t>Practice</w:t>
                  </w:r>
                  <w:proofErr w:type="spellEnd"/>
                  <w:r w:rsidRPr="003E5BF9">
                    <w:rPr>
                      <w:rFonts w:ascii="Gill Sans" w:hAnsi="Gill Sans"/>
                      <w:b/>
                    </w:rPr>
                    <w:t xml:space="preserve"> </w:t>
                  </w:r>
                </w:p>
              </w:tc>
            </w:tr>
            <w:tr w:rsidR="006569F2" w:rsidRPr="003E5BF9" w14:paraId="3E487DBB" w14:textId="77777777" w:rsidTr="006569F2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062CB4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>你是否承諾只修習由葛印卡老師所教導的內觀靜坐？</w:t>
                  </w:r>
                </w:p>
                <w:p w14:paraId="5FEDBBBF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</w:rPr>
                  </w:pPr>
                  <w:r w:rsidRPr="003E5BF9">
                    <w:rPr>
                      <w:rFonts w:ascii="Gill Sans" w:hAnsi="Gill Sans"/>
                      <w:b/>
                    </w:rPr>
                    <w:t xml:space="preserve">Are you committed fully and exclusively to </w:t>
                  </w:r>
                  <w:proofErr w:type="spellStart"/>
                  <w:r w:rsidRPr="003E5BF9">
                    <w:rPr>
                      <w:rFonts w:ascii="Gill Sans" w:hAnsi="Gill Sans"/>
                      <w:b/>
                    </w:rPr>
                    <w:t>Vipassana</w:t>
                  </w:r>
                  <w:proofErr w:type="spellEnd"/>
                  <w:r w:rsidRPr="003E5BF9">
                    <w:rPr>
                      <w:rFonts w:ascii="Gill Sans" w:hAnsi="Gill Sans"/>
                      <w:b/>
                    </w:rPr>
                    <w:t xml:space="preserve"> Meditation as taught by S.N. </w:t>
                  </w:r>
                  <w:proofErr w:type="spellStart"/>
                  <w:r w:rsidRPr="003E5BF9">
                    <w:rPr>
                      <w:rFonts w:ascii="Gill Sans" w:hAnsi="Gill Sans"/>
                      <w:b/>
                    </w:rPr>
                    <w:t>Goenka</w:t>
                  </w:r>
                  <w:proofErr w:type="spellEnd"/>
                  <w:r w:rsidRPr="003E5BF9">
                    <w:rPr>
                      <w:rFonts w:ascii="Gill Sans" w:hAnsi="Gill Sans"/>
                      <w:b/>
                    </w:rPr>
                    <w:t>?</w:t>
                  </w:r>
                  <w:r w:rsidRPr="003E5BF9">
                    <w:rPr>
                      <w:rFonts w:ascii="Gill Sans" w:hAnsi="Gill Sans"/>
                      <w:b/>
                    </w:rPr>
                    <w:br/>
                  </w:r>
                </w:p>
              </w:tc>
            </w:tr>
            <w:tr w:rsidR="006569F2" w:rsidRPr="003E5BF9" w14:paraId="1DF22EF4" w14:textId="77777777" w:rsidTr="006569F2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0C459F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>自上一次課程以來，你有否繼續保持修習？</w:t>
                  </w: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 xml:space="preserve"> </w:t>
                  </w: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>每天幾多小時？</w:t>
                  </w:r>
                </w:p>
                <w:p w14:paraId="37D7EB09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 xml:space="preserve">Have you kept up your meditation practice since your last course? How many hours </w:t>
                  </w: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lastRenderedPageBreak/>
                    <w:t>per day?</w:t>
                  </w:r>
                </w:p>
                <w:p w14:paraId="71607EED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</w:p>
              </w:tc>
            </w:tr>
            <w:tr w:rsidR="006569F2" w:rsidRPr="003E5BF9" w14:paraId="382A5107" w14:textId="77777777" w:rsidTr="006569F2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000CFF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lastRenderedPageBreak/>
                    <w:t>自上一次課程以來，你能否繼續持守五戒？</w:t>
                  </w:r>
                </w:p>
                <w:p w14:paraId="366C5556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>Have you maintained the five precepts since your last course?</w:t>
                  </w:r>
                </w:p>
                <w:p w14:paraId="6FFF81FA" w14:textId="77777777" w:rsidR="0082448A" w:rsidRPr="003E5BF9" w:rsidRDefault="0082448A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</w:p>
              </w:tc>
            </w:tr>
            <w:tr w:rsidR="006569F2" w:rsidRPr="003E5BF9" w14:paraId="109BFB0B" w14:textId="77777777" w:rsidTr="0082448A">
              <w:tc>
                <w:tcPr>
                  <w:tcW w:w="9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734119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>自上一次課程以來，你有沒有修習其他靜坐方法？</w:t>
                  </w:r>
                </w:p>
                <w:p w14:paraId="429547D4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  <w:r w:rsidRPr="003E5BF9">
                    <w:rPr>
                      <w:rFonts w:ascii="Gill Sans" w:hAnsi="Gill Sans"/>
                      <w:b/>
                      <w:lang w:eastAsia="zh-TW"/>
                    </w:rPr>
                    <w:t>Have you practiced any other techniques since your last course?</w:t>
                  </w:r>
                </w:p>
                <w:p w14:paraId="73F1717F" w14:textId="77777777" w:rsidR="006569F2" w:rsidRPr="003E5BF9" w:rsidRDefault="006569F2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</w:p>
              </w:tc>
            </w:tr>
            <w:tr w:rsidR="0082448A" w:rsidRPr="003E5BF9" w14:paraId="7A5E02E4" w14:textId="77777777" w:rsidTr="0082448A">
              <w:tc>
                <w:tcPr>
                  <w:tcW w:w="996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3F7804D4" w14:textId="77777777" w:rsidR="0082448A" w:rsidRPr="003E5BF9" w:rsidRDefault="0082448A" w:rsidP="006569F2">
                  <w:pPr>
                    <w:rPr>
                      <w:rFonts w:ascii="Gill Sans" w:hAnsi="Gill Sans"/>
                      <w:b/>
                      <w:lang w:eastAsia="zh-TW"/>
                    </w:rPr>
                  </w:pPr>
                </w:p>
              </w:tc>
            </w:tr>
          </w:tbl>
          <w:p w14:paraId="2DE092E8" w14:textId="77777777" w:rsidR="006569F2" w:rsidRPr="003E5BF9" w:rsidRDefault="006569F2" w:rsidP="00930E65">
            <w:pPr>
              <w:pStyle w:val="2"/>
              <w:outlineLvl w:val="1"/>
              <w:rPr>
                <w:rFonts w:ascii="Gill Sans" w:hAnsi="Gill Sans"/>
                <w:sz w:val="24"/>
                <w:szCs w:val="24"/>
              </w:rPr>
            </w:pPr>
          </w:p>
        </w:tc>
      </w:tr>
      <w:tr w:rsidR="0055273B" w:rsidRPr="003E5BF9" w14:paraId="1F04E505" w14:textId="77777777" w:rsidTr="00AD4522">
        <w:trPr>
          <w:gridBefore w:val="1"/>
          <w:wBefore w:w="79" w:type="dxa"/>
          <w:trHeight w:val="381"/>
          <w:jc w:val="center"/>
        </w:trPr>
        <w:tc>
          <w:tcPr>
            <w:tcW w:w="10142" w:type="dxa"/>
            <w:gridSpan w:val="7"/>
            <w:shd w:val="clear" w:color="auto" w:fill="F5F5DC"/>
            <w:vAlign w:val="center"/>
          </w:tcPr>
          <w:p w14:paraId="1808A73F" w14:textId="77777777" w:rsidR="0055273B" w:rsidRPr="003E5BF9" w:rsidRDefault="0055273B" w:rsidP="00930E65">
            <w:pPr>
              <w:pStyle w:val="2"/>
              <w:outlineLvl w:val="1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Gill Sans" w:hAnsi="Gill Sans"/>
                <w:sz w:val="24"/>
                <w:szCs w:val="24"/>
              </w:rPr>
              <w:lastRenderedPageBreak/>
              <w:t>How long to you wish to stay?</w:t>
            </w:r>
            <w:r w:rsidR="00930E65" w:rsidRPr="003E5BF9">
              <w:rPr>
                <w:rFonts w:ascii="Gill Sans" w:hAnsi="Gill Sans"/>
                <w:sz w:val="24"/>
                <w:szCs w:val="24"/>
              </w:rPr>
              <w:t xml:space="preserve">  </w:t>
            </w:r>
            <w:r w:rsidR="00930E65" w:rsidRPr="003E5BF9">
              <w:rPr>
                <w:rFonts w:ascii="Gill Sans" w:hAnsi="Gill Sans"/>
                <w:sz w:val="24"/>
                <w:szCs w:val="24"/>
              </w:rPr>
              <w:t>你希望逗留多久？</w:t>
            </w:r>
          </w:p>
        </w:tc>
      </w:tr>
      <w:tr w:rsidR="0055273B" w:rsidRPr="003E5BF9" w14:paraId="30632644" w14:textId="77777777" w:rsidTr="00AD4522">
        <w:trPr>
          <w:gridBefore w:val="1"/>
          <w:gridAfter w:val="1"/>
          <w:wBefore w:w="79" w:type="dxa"/>
          <w:wAfter w:w="11" w:type="dxa"/>
          <w:trHeight w:val="335"/>
          <w:jc w:val="center"/>
        </w:trPr>
        <w:tc>
          <w:tcPr>
            <w:tcW w:w="3794" w:type="dxa"/>
            <w:gridSpan w:val="3"/>
            <w:vAlign w:val="center"/>
          </w:tcPr>
          <w:p w14:paraId="19D2AF16" w14:textId="77777777" w:rsidR="0047507F" w:rsidRPr="003E5BF9" w:rsidRDefault="0047507F" w:rsidP="00930E65">
            <w:pPr>
              <w:pStyle w:val="Body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Times New Roman" w:hAnsi="Times New Roman"/>
                <w:sz w:val="24"/>
                <w:szCs w:val="24"/>
              </w:rPr>
              <w:t>□</w:t>
            </w:r>
            <w:r w:rsidRPr="003E5BF9">
              <w:rPr>
                <w:rFonts w:ascii="Gill Sans" w:hAnsi="Gill Sans"/>
                <w:sz w:val="24"/>
                <w:szCs w:val="24"/>
              </w:rPr>
              <w:t xml:space="preserve"> 1-2 </w:t>
            </w:r>
            <w:r w:rsidRPr="003E5BF9">
              <w:rPr>
                <w:rFonts w:ascii="Gill Sans" w:hAnsi="Gill Sans"/>
                <w:sz w:val="24"/>
                <w:szCs w:val="24"/>
                <w:lang w:eastAsia="zh-TW"/>
              </w:rPr>
              <w:t>星期</w:t>
            </w:r>
            <w:r w:rsidRPr="003E5BF9">
              <w:rPr>
                <w:rFonts w:ascii="Gill Sans" w:hAnsi="Gill Sans"/>
                <w:sz w:val="24"/>
                <w:szCs w:val="24"/>
              </w:rPr>
              <w:t xml:space="preserve"> weeks</w:t>
            </w:r>
          </w:p>
          <w:p w14:paraId="4293904C" w14:textId="77777777" w:rsidR="0055273B" w:rsidRPr="003E5BF9" w:rsidRDefault="0047507F" w:rsidP="00930E65">
            <w:pPr>
              <w:pStyle w:val="Body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Times New Roman" w:hAnsi="Times New Roman"/>
                <w:sz w:val="24"/>
                <w:szCs w:val="24"/>
              </w:rPr>
              <w:t>□</w:t>
            </w:r>
            <w:r w:rsidRPr="003E5BF9">
              <w:rPr>
                <w:rFonts w:ascii="Gill Sans" w:hAnsi="Gill Sans"/>
                <w:sz w:val="24"/>
                <w:szCs w:val="24"/>
              </w:rPr>
              <w:t xml:space="preserve"> 3-4 </w:t>
            </w:r>
            <w:r w:rsidRPr="003E5BF9">
              <w:rPr>
                <w:rFonts w:ascii="Gill Sans" w:hAnsi="Gill Sans"/>
                <w:sz w:val="24"/>
                <w:szCs w:val="24"/>
                <w:lang w:eastAsia="zh-TW"/>
              </w:rPr>
              <w:t>星期</w:t>
            </w:r>
            <w:r w:rsidRPr="003E5BF9">
              <w:rPr>
                <w:rFonts w:ascii="Gill Sans" w:hAnsi="Gill Sans"/>
                <w:sz w:val="24"/>
                <w:szCs w:val="24"/>
              </w:rPr>
              <w:t xml:space="preserve"> weeks</w:t>
            </w:r>
          </w:p>
        </w:tc>
        <w:tc>
          <w:tcPr>
            <w:tcW w:w="6337" w:type="dxa"/>
            <w:gridSpan w:val="3"/>
            <w:vAlign w:val="center"/>
          </w:tcPr>
          <w:p w14:paraId="32137B04" w14:textId="77777777" w:rsidR="0055273B" w:rsidRPr="003E5BF9" w:rsidRDefault="0047507F" w:rsidP="0047507F">
            <w:pPr>
              <w:pStyle w:val="Body"/>
              <w:ind w:leftChars="-55" w:left="-108" w:hangingChars="10" w:hanging="24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Gill Sans" w:hAnsi="Gill Sans"/>
                <w:sz w:val="24"/>
                <w:szCs w:val="24"/>
              </w:rPr>
              <w:t xml:space="preserve">  </w:t>
            </w:r>
            <w:r w:rsidRPr="003E5BF9">
              <w:rPr>
                <w:rFonts w:ascii="Times New Roman" w:hAnsi="Times New Roman"/>
                <w:sz w:val="24"/>
                <w:szCs w:val="24"/>
              </w:rPr>
              <w:t>□</w:t>
            </w:r>
            <w:r w:rsidRPr="003E5BF9">
              <w:rPr>
                <w:rFonts w:ascii="Gill Sans" w:hAnsi="Gill Sans"/>
                <w:sz w:val="24"/>
                <w:szCs w:val="24"/>
              </w:rPr>
              <w:t xml:space="preserve"> </w:t>
            </w:r>
            <w:r w:rsidRPr="003E5BF9">
              <w:rPr>
                <w:rFonts w:ascii="Gill Sans" w:hAnsi="Gill Sans"/>
                <w:sz w:val="24"/>
                <w:szCs w:val="24"/>
              </w:rPr>
              <w:t>超過</w:t>
            </w:r>
            <w:r w:rsidRPr="003E5BF9">
              <w:rPr>
                <w:rFonts w:ascii="Gill Sans" w:hAnsi="Gill Sans"/>
                <w:sz w:val="24"/>
                <w:szCs w:val="24"/>
              </w:rPr>
              <w:t>2</w:t>
            </w:r>
            <w:r w:rsidRPr="003E5BF9">
              <w:rPr>
                <w:rFonts w:ascii="Gill Sans" w:hAnsi="Gill Sans"/>
                <w:sz w:val="24"/>
                <w:szCs w:val="24"/>
              </w:rPr>
              <w:t>個月</w:t>
            </w:r>
            <w:r w:rsidRPr="003E5BF9">
              <w:rPr>
                <w:rFonts w:ascii="Gill Sans" w:hAnsi="Gill Sans"/>
                <w:sz w:val="24"/>
                <w:szCs w:val="24"/>
              </w:rPr>
              <w:t>More than 2 Months</w:t>
            </w:r>
          </w:p>
        </w:tc>
      </w:tr>
      <w:tr w:rsidR="0055273B" w:rsidRPr="003E5BF9" w14:paraId="318519D0" w14:textId="77777777" w:rsidTr="00AD4522">
        <w:trPr>
          <w:gridBefore w:val="1"/>
          <w:gridAfter w:val="1"/>
          <w:wBefore w:w="79" w:type="dxa"/>
          <w:wAfter w:w="11" w:type="dxa"/>
          <w:trHeight w:val="320"/>
          <w:jc w:val="center"/>
        </w:trPr>
        <w:tc>
          <w:tcPr>
            <w:tcW w:w="3794" w:type="dxa"/>
            <w:gridSpan w:val="3"/>
            <w:vAlign w:val="center"/>
          </w:tcPr>
          <w:p w14:paraId="66BFC210" w14:textId="77777777" w:rsidR="0055273B" w:rsidRPr="003E5BF9" w:rsidRDefault="0047507F" w:rsidP="00930E65">
            <w:pPr>
              <w:pStyle w:val="Body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Times New Roman" w:hAnsi="Times New Roman"/>
                <w:sz w:val="24"/>
                <w:szCs w:val="24"/>
              </w:rPr>
              <w:t>□</w:t>
            </w:r>
            <w:r w:rsidRPr="003E5BF9">
              <w:rPr>
                <w:rFonts w:ascii="Gill Sans" w:hAnsi="Gill Sans"/>
                <w:sz w:val="24"/>
                <w:szCs w:val="24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sz w:val="24"/>
                <w:szCs w:val="24"/>
              </w:rPr>
              <w:t>超過</w:t>
            </w:r>
            <w:r w:rsidRPr="003E5BF9">
              <w:rPr>
                <w:rFonts w:ascii="Gill Sans" w:hAnsi="Gill Sans"/>
                <w:sz w:val="24"/>
                <w:szCs w:val="24"/>
              </w:rPr>
              <w:t>1</w:t>
            </w:r>
            <w:r w:rsidRPr="003E5BF9">
              <w:rPr>
                <w:rFonts w:ascii="Gill Sans" w:hAnsi="Gill Sans"/>
                <w:sz w:val="24"/>
                <w:szCs w:val="24"/>
              </w:rPr>
              <w:t>個月</w:t>
            </w:r>
            <w:r w:rsidRPr="003E5BF9">
              <w:rPr>
                <w:rFonts w:ascii="Gill Sans" w:hAnsi="Gill Sans"/>
                <w:sz w:val="24"/>
                <w:szCs w:val="24"/>
              </w:rPr>
              <w:t>More than a Month</w:t>
            </w:r>
          </w:p>
        </w:tc>
        <w:tc>
          <w:tcPr>
            <w:tcW w:w="6337" w:type="dxa"/>
            <w:gridSpan w:val="3"/>
            <w:vAlign w:val="center"/>
          </w:tcPr>
          <w:p w14:paraId="68440D40" w14:textId="77777777" w:rsidR="0047507F" w:rsidRPr="003E5BF9" w:rsidRDefault="0047507F" w:rsidP="00930E65">
            <w:pPr>
              <w:pStyle w:val="Body"/>
              <w:rPr>
                <w:rFonts w:ascii="Gill Sans" w:hAnsi="Gill Sans"/>
                <w:sz w:val="24"/>
                <w:szCs w:val="24"/>
              </w:rPr>
            </w:pPr>
            <w:r w:rsidRPr="003E5BF9">
              <w:rPr>
                <w:rFonts w:ascii="Times New Roman" w:hAnsi="Times New Roman"/>
                <w:sz w:val="24"/>
                <w:szCs w:val="24"/>
              </w:rPr>
              <w:t>□</w:t>
            </w:r>
            <w:r w:rsidRPr="003E5BF9">
              <w:rPr>
                <w:rFonts w:ascii="Gill Sans" w:hAnsi="Gill Sans"/>
                <w:sz w:val="24"/>
                <w:szCs w:val="24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sz w:val="24"/>
                <w:szCs w:val="24"/>
              </w:rPr>
              <w:t>其他（請說明）</w:t>
            </w:r>
            <w:r w:rsidRPr="003E5BF9">
              <w:rPr>
                <w:rFonts w:ascii="Gill Sans" w:hAnsi="Gill Sans"/>
                <w:sz w:val="24"/>
                <w:szCs w:val="24"/>
              </w:rPr>
              <w:t>Others (Please explain below)</w:t>
            </w:r>
          </w:p>
          <w:p w14:paraId="6584C4F7" w14:textId="77777777" w:rsidR="002E6631" w:rsidRPr="003E5BF9" w:rsidRDefault="002E6631" w:rsidP="00930E65">
            <w:pPr>
              <w:pStyle w:val="Body"/>
              <w:rPr>
                <w:rFonts w:ascii="Gill Sans" w:hAnsi="Gill Sans"/>
                <w:sz w:val="24"/>
                <w:szCs w:val="24"/>
              </w:rPr>
            </w:pPr>
          </w:p>
        </w:tc>
      </w:tr>
      <w:tr w:rsidR="0055273B" w:rsidRPr="003E5BF9" w14:paraId="01A119C3" w14:textId="77777777" w:rsidTr="00AD4522">
        <w:trPr>
          <w:gridBefore w:val="1"/>
          <w:gridAfter w:val="1"/>
          <w:wBefore w:w="79" w:type="dxa"/>
          <w:wAfter w:w="11" w:type="dxa"/>
          <w:trHeight w:val="335"/>
          <w:jc w:val="center"/>
        </w:trPr>
        <w:tc>
          <w:tcPr>
            <w:tcW w:w="3794" w:type="dxa"/>
            <w:gridSpan w:val="3"/>
            <w:vAlign w:val="center"/>
          </w:tcPr>
          <w:p w14:paraId="5A3C117C" w14:textId="77777777" w:rsidR="0055273B" w:rsidRPr="003E5BF9" w:rsidRDefault="0055273B" w:rsidP="00930E65">
            <w:pPr>
              <w:pStyle w:val="Body"/>
              <w:rPr>
                <w:rFonts w:ascii="Gill Sans" w:hAnsi="Gill Sans"/>
              </w:rPr>
            </w:pPr>
          </w:p>
        </w:tc>
        <w:tc>
          <w:tcPr>
            <w:tcW w:w="6337" w:type="dxa"/>
            <w:gridSpan w:val="3"/>
            <w:vAlign w:val="center"/>
          </w:tcPr>
          <w:p w14:paraId="4D77A27B" w14:textId="77777777" w:rsidR="0055273B" w:rsidRPr="003E5BF9" w:rsidRDefault="0055273B" w:rsidP="00930E65">
            <w:pPr>
              <w:pStyle w:val="Body"/>
              <w:rPr>
                <w:rFonts w:ascii="Gill Sans" w:hAnsi="Gill Sans"/>
                <w:u w:val="single"/>
              </w:rPr>
            </w:pPr>
          </w:p>
        </w:tc>
      </w:tr>
      <w:tr w:rsidR="003A64D0" w:rsidRPr="003E5BF9" w14:paraId="1ACBBB77" w14:textId="77777777" w:rsidTr="00AD4522">
        <w:trPr>
          <w:gridBefore w:val="1"/>
          <w:gridAfter w:val="1"/>
          <w:wBefore w:w="79" w:type="dxa"/>
          <w:wAfter w:w="11" w:type="dxa"/>
          <w:jc w:val="center"/>
        </w:trPr>
        <w:tc>
          <w:tcPr>
            <w:tcW w:w="10131" w:type="dxa"/>
            <w:gridSpan w:val="6"/>
            <w:shd w:val="clear" w:color="auto" w:fill="F5F5DC"/>
            <w:vAlign w:val="center"/>
          </w:tcPr>
          <w:p w14:paraId="5305A65A" w14:textId="77777777" w:rsidR="003A64D0" w:rsidRPr="003E5BF9" w:rsidRDefault="003A64D0" w:rsidP="00FC1212">
            <w:pPr>
              <w:pStyle w:val="2"/>
              <w:outlineLvl w:val="1"/>
              <w:rPr>
                <w:rFonts w:ascii="Gill Sans" w:hAnsi="Gill Sans"/>
                <w:sz w:val="24"/>
                <w:szCs w:val="24"/>
                <w:lang w:eastAsia="zh-TW"/>
              </w:rPr>
            </w:pPr>
            <w:r w:rsidRPr="003E5BF9">
              <w:rPr>
                <w:rFonts w:ascii="Gill Sans" w:hAnsi="Gill Sans"/>
                <w:sz w:val="24"/>
                <w:szCs w:val="24"/>
              </w:rPr>
              <w:t>What is your purpose of stay?</w:t>
            </w:r>
            <w:r w:rsidR="00930E65" w:rsidRPr="003E5BF9">
              <w:rPr>
                <w:rFonts w:ascii="Gill Sans" w:hAnsi="Gill Sans"/>
                <w:sz w:val="24"/>
                <w:szCs w:val="24"/>
              </w:rPr>
              <w:t xml:space="preserve"> </w:t>
            </w:r>
            <w:r w:rsidR="00930E65" w:rsidRPr="003E5BF9">
              <w:rPr>
                <w:rFonts w:ascii="Gill Sans" w:hAnsi="Gill Sans"/>
                <w:sz w:val="24"/>
                <w:szCs w:val="24"/>
              </w:rPr>
              <w:t>你逗留的目的為何？</w:t>
            </w:r>
          </w:p>
        </w:tc>
      </w:tr>
      <w:tr w:rsidR="0082448A" w:rsidRPr="003E5BF9" w14:paraId="5E4E602F" w14:textId="77777777" w:rsidTr="0082448A">
        <w:trPr>
          <w:gridBefore w:val="1"/>
          <w:gridAfter w:val="1"/>
          <w:wBefore w:w="79" w:type="dxa"/>
          <w:wAfter w:w="11" w:type="dxa"/>
          <w:jc w:val="center"/>
        </w:trPr>
        <w:tc>
          <w:tcPr>
            <w:tcW w:w="10131" w:type="dxa"/>
            <w:gridSpan w:val="6"/>
          </w:tcPr>
          <w:p w14:paraId="7328ED9D" w14:textId="688FC98A" w:rsidR="0082448A" w:rsidRPr="003E5BF9" w:rsidRDefault="0082448A" w:rsidP="0082448A">
            <w:pPr>
              <w:rPr>
                <w:rFonts w:ascii="Gill Sans" w:hAnsi="Gill Sans"/>
                <w:b/>
              </w:rPr>
            </w:pPr>
          </w:p>
          <w:p w14:paraId="73E7E349" w14:textId="77777777" w:rsidR="007168E9" w:rsidRPr="003E5BF9" w:rsidRDefault="007168E9" w:rsidP="0082448A">
            <w:pPr>
              <w:rPr>
                <w:rFonts w:ascii="Gill Sans" w:hAnsi="Gill Sans"/>
                <w:b/>
              </w:rPr>
            </w:pPr>
          </w:p>
          <w:p w14:paraId="1DD28B82" w14:textId="77777777" w:rsidR="0082448A" w:rsidRPr="003E5BF9" w:rsidRDefault="0082448A" w:rsidP="0082448A">
            <w:pPr>
              <w:rPr>
                <w:rFonts w:ascii="Gill Sans" w:hAnsi="Gill Sans"/>
                <w:b/>
              </w:rPr>
            </w:pPr>
          </w:p>
          <w:p w14:paraId="313EC621" w14:textId="77777777" w:rsidR="0082448A" w:rsidRPr="003E5BF9" w:rsidRDefault="0082448A" w:rsidP="0082448A">
            <w:pPr>
              <w:rPr>
                <w:rFonts w:ascii="Gill Sans" w:hAnsi="Gill Sans"/>
                <w:b/>
              </w:rPr>
            </w:pPr>
          </w:p>
          <w:p w14:paraId="79FB4451" w14:textId="77777777" w:rsidR="001E7656" w:rsidRPr="003E5BF9" w:rsidRDefault="001E7656" w:rsidP="0082448A">
            <w:pPr>
              <w:rPr>
                <w:rFonts w:ascii="Gill Sans" w:hAnsi="Gill Sans"/>
                <w:b/>
              </w:rPr>
            </w:pPr>
          </w:p>
          <w:p w14:paraId="1385F53A" w14:textId="77777777" w:rsidR="00FC1DDC" w:rsidRPr="003E5BF9" w:rsidRDefault="00FC1DDC" w:rsidP="0082448A">
            <w:pPr>
              <w:rPr>
                <w:rFonts w:ascii="Gill Sans" w:hAnsi="Gill Sans"/>
                <w:b/>
              </w:rPr>
            </w:pPr>
          </w:p>
          <w:p w14:paraId="79798BA7" w14:textId="37AECF16" w:rsidR="007168E9" w:rsidRPr="003E5BF9" w:rsidRDefault="007168E9" w:rsidP="007168E9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 xml:space="preserve">What plans do you have when you leave the </w:t>
            </w:r>
            <w:proofErr w:type="spellStart"/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centre</w:t>
            </w:r>
            <w:proofErr w:type="spellEnd"/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 xml:space="preserve">?  </w:t>
            </w:r>
          </w:p>
          <w:p w14:paraId="46EF7AEE" w14:textId="5715C651" w:rsidR="007168E9" w:rsidRPr="003E5BF9" w:rsidRDefault="007168E9" w:rsidP="007168E9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離開中心後你將有什麼計劃？</w:t>
            </w:r>
          </w:p>
          <w:p w14:paraId="3778DDC6" w14:textId="77777777" w:rsidR="001E7656" w:rsidRPr="003E5BF9" w:rsidRDefault="001E7656" w:rsidP="0082448A">
            <w:pPr>
              <w:rPr>
                <w:rFonts w:ascii="Gill Sans" w:hAnsi="Gill Sans"/>
                <w:lang w:eastAsia="zh-TW"/>
              </w:rPr>
            </w:pPr>
          </w:p>
          <w:p w14:paraId="79660377" w14:textId="77777777" w:rsidR="007168E9" w:rsidRPr="003E5BF9" w:rsidRDefault="007168E9" w:rsidP="0082448A">
            <w:pPr>
              <w:rPr>
                <w:rFonts w:ascii="Gill Sans" w:hAnsi="Gill Sans"/>
                <w:lang w:eastAsia="zh-TW"/>
              </w:rPr>
            </w:pPr>
          </w:p>
          <w:p w14:paraId="599FD79A" w14:textId="77777777" w:rsidR="007168E9" w:rsidRPr="003E5BF9" w:rsidRDefault="007168E9" w:rsidP="0082448A">
            <w:pPr>
              <w:rPr>
                <w:rFonts w:ascii="Gill Sans" w:hAnsi="Gill Sans"/>
                <w:lang w:eastAsia="zh-TW"/>
              </w:rPr>
            </w:pPr>
          </w:p>
          <w:p w14:paraId="641F1406" w14:textId="77777777" w:rsidR="007168E9" w:rsidRPr="003E5BF9" w:rsidRDefault="007168E9" w:rsidP="0082448A">
            <w:pPr>
              <w:rPr>
                <w:rFonts w:ascii="Gill Sans" w:hAnsi="Gill Sans"/>
                <w:lang w:eastAsia="zh-TW"/>
              </w:rPr>
            </w:pPr>
          </w:p>
          <w:p w14:paraId="1750054C" w14:textId="77777777" w:rsidR="007168E9" w:rsidRPr="003E5BF9" w:rsidRDefault="007168E9" w:rsidP="0082448A">
            <w:pPr>
              <w:rPr>
                <w:rFonts w:ascii="Gill Sans" w:hAnsi="Gill Sans"/>
                <w:b/>
                <w:lang w:eastAsia="zh-TW"/>
              </w:rPr>
            </w:pPr>
          </w:p>
          <w:p w14:paraId="5043B9E7" w14:textId="77777777" w:rsidR="0082448A" w:rsidRPr="003E5BF9" w:rsidRDefault="0082448A" w:rsidP="0082448A">
            <w:pPr>
              <w:rPr>
                <w:rFonts w:ascii="Gill Sans" w:hAnsi="Gill Sans"/>
                <w:b/>
                <w:lang w:eastAsia="zh-TW"/>
              </w:rPr>
            </w:pPr>
          </w:p>
          <w:p w14:paraId="5345404D" w14:textId="404E82AD" w:rsidR="006257BE" w:rsidRPr="003E5BF9" w:rsidRDefault="006257BE" w:rsidP="006257BE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Do you have skills in any of the following areas (please tick):</w:t>
            </w:r>
          </w:p>
          <w:p w14:paraId="3684DAE7" w14:textId="33A67291" w:rsidR="0082448A" w:rsidRPr="003E5BF9" w:rsidRDefault="0082448A" w:rsidP="00FC1DDC">
            <w:pPr>
              <w:shd w:val="clear" w:color="auto" w:fill="F3F4D4"/>
              <w:rPr>
                <w:rFonts w:ascii="Gill Sans" w:hAnsi="Gill Sans"/>
                <w:b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你是否懂得以下技能（請剔以勾選）</w:t>
            </w:r>
          </w:p>
          <w:p w14:paraId="513FAB8F" w14:textId="2FF23168" w:rsidR="0082448A" w:rsidRPr="003E5BF9" w:rsidRDefault="0082448A" w:rsidP="0082448A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行政</w:t>
            </w:r>
            <w:r w:rsidRPr="003E5BF9">
              <w:rPr>
                <w:rFonts w:ascii="Gill Sans" w:hAnsi="Gill Sans"/>
              </w:rPr>
              <w:t xml:space="preserve"> Administration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</w:rPr>
              <w:tab/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proofErr w:type="spellStart"/>
            <w:r w:rsidRPr="003E5BF9">
              <w:rPr>
                <w:rFonts w:ascii="Gill Sans" w:hAnsi="Gill Sans"/>
              </w:rPr>
              <w:t>水電</w:t>
            </w:r>
            <w:proofErr w:type="spellEnd"/>
            <w:r w:rsidRPr="003E5BF9">
              <w:rPr>
                <w:rFonts w:ascii="Gill Sans" w:hAnsi="Gill Sans"/>
              </w:rPr>
              <w:t xml:space="preserve"> Water &amp; Electric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="006257BE" w:rsidRPr="003E5BF9">
              <w:rPr>
                <w:rFonts w:ascii="Gill Sans" w:hAnsi="Gill Sans"/>
                <w:lang w:eastAsia="zh-TW"/>
              </w:rPr>
              <w:t xml:space="preserve"> 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proofErr w:type="spellStart"/>
            <w:r w:rsidRPr="003E5BF9">
              <w:rPr>
                <w:rFonts w:ascii="Gill Sans" w:hAnsi="Gill Sans"/>
              </w:rPr>
              <w:t>建築</w:t>
            </w:r>
            <w:r w:rsidRPr="003E5BF9">
              <w:rPr>
                <w:rFonts w:ascii="Gill Sans" w:hAnsi="Gill Sans"/>
              </w:rPr>
              <w:t>Building</w:t>
            </w:r>
            <w:proofErr w:type="spellEnd"/>
            <w:r w:rsidRPr="003E5BF9">
              <w:rPr>
                <w:rFonts w:ascii="Gill Sans" w:hAnsi="Gill Sans"/>
              </w:rPr>
              <w:t xml:space="preserve">  </w:t>
            </w:r>
            <w:r w:rsidR="006257BE" w:rsidRPr="003E5BF9">
              <w:rPr>
                <w:rFonts w:ascii="Gill Sans" w:hAnsi="Gill Sans"/>
              </w:rPr>
              <w:t xml:space="preserve">  </w:t>
            </w:r>
            <w:r w:rsidRPr="003E5BF9">
              <w:rPr>
                <w:rFonts w:ascii="Gill Sans" w:hAnsi="Gill Sans"/>
              </w:rPr>
              <w:t xml:space="preserve">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proofErr w:type="spellStart"/>
            <w:r w:rsidRPr="003E5BF9">
              <w:rPr>
                <w:rFonts w:ascii="Gill Sans" w:hAnsi="Gill Sans"/>
              </w:rPr>
              <w:t>渠</w:t>
            </w:r>
            <w:proofErr w:type="gramStart"/>
            <w:r w:rsidRPr="003E5BF9">
              <w:rPr>
                <w:rFonts w:ascii="Gill Sans" w:hAnsi="Gill Sans"/>
              </w:rPr>
              <w:t>務</w:t>
            </w:r>
            <w:proofErr w:type="spellEnd"/>
            <w:proofErr w:type="gramEnd"/>
            <w:r w:rsidRPr="003E5BF9">
              <w:rPr>
                <w:rFonts w:ascii="Gill Sans" w:hAnsi="Gill Sans"/>
              </w:rPr>
              <w:t xml:space="preserve"> Plumbing    </w:t>
            </w:r>
          </w:p>
          <w:p w14:paraId="5AC4D297" w14:textId="77777777" w:rsidR="0082448A" w:rsidRPr="003E5BF9" w:rsidRDefault="0082448A" w:rsidP="0082448A">
            <w:pPr>
              <w:rPr>
                <w:rFonts w:ascii="Gill Sans" w:hAnsi="Gill Sans"/>
              </w:rPr>
            </w:pPr>
          </w:p>
          <w:p w14:paraId="40A82426" w14:textId="0C71C9E7" w:rsidR="006257BE" w:rsidRPr="003E5BF9" w:rsidRDefault="0082448A" w:rsidP="0082448A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proofErr w:type="spellStart"/>
            <w:r w:rsidRPr="003E5BF9">
              <w:rPr>
                <w:rFonts w:ascii="Gill Sans" w:hAnsi="Gill Sans"/>
              </w:rPr>
              <w:t>電腦</w:t>
            </w:r>
            <w:proofErr w:type="spellEnd"/>
            <w:r w:rsidRPr="003E5BF9">
              <w:rPr>
                <w:rFonts w:ascii="Gill Sans" w:hAnsi="Gill Sans"/>
              </w:rPr>
              <w:t xml:space="preserve"> </w:t>
            </w:r>
            <w:r w:rsidR="006257BE" w:rsidRPr="003E5BF9">
              <w:rPr>
                <w:rFonts w:ascii="Gill Sans" w:hAnsi="Gill Sans"/>
              </w:rPr>
              <w:t xml:space="preserve">IT &amp; Computer         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木工</w:t>
            </w:r>
            <w:r w:rsidRPr="003E5BF9">
              <w:rPr>
                <w:rFonts w:ascii="Gill Sans" w:hAnsi="Gill Sans"/>
              </w:rPr>
              <w:t xml:space="preserve"> Carpentry</w:t>
            </w:r>
            <w:r w:rsidRPr="003E5BF9">
              <w:rPr>
                <w:rFonts w:ascii="Gill Sans" w:hAnsi="Gill Sans"/>
              </w:rPr>
              <w:tab/>
            </w:r>
            <w:r w:rsidR="006257BE" w:rsidRPr="003E5BF9">
              <w:rPr>
                <w:rFonts w:ascii="Gill Sans" w:hAnsi="Gill Sans"/>
              </w:rPr>
              <w:t xml:space="preserve">      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proofErr w:type="spellStart"/>
            <w:r w:rsidRPr="003E5BF9">
              <w:rPr>
                <w:rFonts w:ascii="Gill Sans" w:hAnsi="Gill Sans"/>
              </w:rPr>
              <w:t>園藝</w:t>
            </w:r>
            <w:proofErr w:type="spellEnd"/>
            <w:r w:rsidRPr="003E5BF9">
              <w:rPr>
                <w:rFonts w:ascii="Gill Sans" w:hAnsi="Gill Sans"/>
              </w:rPr>
              <w:t xml:space="preserve"> Gardening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="006257BE" w:rsidRPr="003E5BF9">
              <w:rPr>
                <w:rFonts w:ascii="Gill Sans" w:hAnsi="Gill Sans"/>
                <w:lang w:eastAsia="zh-TW"/>
              </w:rPr>
              <w:t xml:space="preserve"> 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="00A239D7">
              <w:rPr>
                <w:rFonts w:ascii="Gill Sans" w:hAnsi="Gill Sans" w:hint="eastAsia"/>
                <w:lang w:eastAsia="zh-TW"/>
              </w:rPr>
              <w:t>烹飪</w:t>
            </w:r>
            <w:bookmarkStart w:id="0" w:name="_GoBack"/>
            <w:bookmarkEnd w:id="0"/>
            <w:r w:rsidRPr="003E5BF9">
              <w:rPr>
                <w:rFonts w:ascii="Gill Sans" w:hAnsi="Gill Sans"/>
              </w:rPr>
              <w:t xml:space="preserve"> C</w:t>
            </w:r>
            <w:r w:rsidR="002452E3" w:rsidRPr="003E5BF9">
              <w:rPr>
                <w:rFonts w:ascii="Gill Sans" w:hAnsi="Gill Sans"/>
              </w:rPr>
              <w:t>ulinary</w:t>
            </w:r>
            <w:r w:rsidRPr="003E5BF9">
              <w:rPr>
                <w:rFonts w:ascii="Gill Sans" w:hAnsi="Gill Sans"/>
              </w:rPr>
              <w:t xml:space="preserve">     </w:t>
            </w:r>
          </w:p>
          <w:p w14:paraId="749DA8CA" w14:textId="77777777" w:rsidR="006257BE" w:rsidRPr="003E5BF9" w:rsidRDefault="006257BE" w:rsidP="0082448A">
            <w:pPr>
              <w:rPr>
                <w:rFonts w:ascii="Gill Sans" w:hAnsi="Gill Sans"/>
              </w:rPr>
            </w:pPr>
          </w:p>
          <w:p w14:paraId="76F0137F" w14:textId="6B7AE43F" w:rsidR="0082448A" w:rsidRPr="003E5BF9" w:rsidRDefault="0082448A" w:rsidP="0082448A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="006257BE" w:rsidRPr="003E5BF9">
              <w:rPr>
                <w:rFonts w:ascii="Gill Sans" w:hAnsi="Gill Sans"/>
                <w:lang w:eastAsia="zh-TW"/>
              </w:rPr>
              <w:t>裝修</w:t>
            </w:r>
            <w:r w:rsidR="006257BE" w:rsidRPr="003E5BF9">
              <w:rPr>
                <w:rFonts w:ascii="Gill Sans" w:hAnsi="Gill Sans"/>
                <w:lang w:eastAsia="zh-TW"/>
              </w:rPr>
              <w:t xml:space="preserve"> Interior renovation</w:t>
            </w:r>
            <w:r w:rsidR="006257BE" w:rsidRPr="003E5BF9">
              <w:rPr>
                <w:rFonts w:ascii="Gill Sans" w:hAnsi="Gill Sans"/>
              </w:rPr>
              <w:t xml:space="preserve">      </w:t>
            </w:r>
            <w:r w:rsidRPr="003E5BF9">
              <w:rPr>
                <w:rFonts w:ascii="Times New Roman" w:hAnsi="Times New Roman"/>
              </w:rPr>
              <w:t>□</w:t>
            </w:r>
            <w:r w:rsidR="006257BE" w:rsidRPr="003E5BF9">
              <w:rPr>
                <w:rFonts w:ascii="Gill Sans" w:hAnsi="Gill Sans"/>
              </w:rPr>
              <w:t xml:space="preserve"> </w:t>
            </w:r>
            <w:r w:rsidR="006257BE" w:rsidRPr="003E5BF9">
              <w:rPr>
                <w:rFonts w:ascii="Gill Sans" w:hAnsi="Gill Sans"/>
                <w:lang w:eastAsia="zh-TW"/>
              </w:rPr>
              <w:t>會計</w:t>
            </w:r>
            <w:r w:rsidR="006257BE" w:rsidRPr="003E5BF9">
              <w:rPr>
                <w:rFonts w:ascii="Gill Sans" w:hAnsi="Gill Sans"/>
                <w:lang w:eastAsia="zh-TW"/>
              </w:rPr>
              <w:t xml:space="preserve"> Accounting       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其他（請說明）</w:t>
            </w:r>
            <w:r w:rsidRPr="003E5BF9">
              <w:rPr>
                <w:rFonts w:ascii="Gill Sans" w:hAnsi="Gill Sans"/>
                <w:lang w:eastAsia="zh-TW"/>
              </w:rPr>
              <w:t xml:space="preserve">Others (please specify): </w:t>
            </w:r>
          </w:p>
          <w:p w14:paraId="1EF04686" w14:textId="77777777" w:rsidR="00676A75" w:rsidRPr="003E5BF9" w:rsidRDefault="00676A75" w:rsidP="00930E6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703E19F9" w14:textId="151D6FAA" w:rsidR="00676A75" w:rsidRPr="003E5BF9" w:rsidRDefault="00676A75" w:rsidP="00FC1DDC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 xml:space="preserve">Are you in a relationship?  </w:t>
            </w:r>
            <w:r w:rsidRPr="003E5BF9">
              <w:rPr>
                <w:rFonts w:ascii="Gill Sans" w:hAnsi="Gill Sans"/>
                <w:b/>
              </w:rPr>
              <w:t>你是否在一段關係中？</w:t>
            </w:r>
          </w:p>
          <w:p w14:paraId="76669CC3" w14:textId="77777777" w:rsidR="00676A75" w:rsidRPr="003E5BF9" w:rsidRDefault="00676A75" w:rsidP="00676A75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沒有</w:t>
            </w:r>
            <w:r w:rsidRPr="003E5BF9">
              <w:rPr>
                <w:rFonts w:ascii="Gill Sans" w:hAnsi="Gill Sans"/>
              </w:rPr>
              <w:t xml:space="preserve"> No</w:t>
            </w:r>
          </w:p>
          <w:p w14:paraId="6B010E6B" w14:textId="77777777" w:rsidR="00676A75" w:rsidRPr="003E5BF9" w:rsidRDefault="00676A75" w:rsidP="00676A75">
            <w:pPr>
              <w:rPr>
                <w:rFonts w:ascii="Gill Sans" w:hAnsi="Gill Sans"/>
                <w:lang w:eastAsia="zh-TW"/>
              </w:rPr>
            </w:pPr>
          </w:p>
          <w:p w14:paraId="19774B4A" w14:textId="0828BDD0" w:rsidR="00676A75" w:rsidRPr="003E5BF9" w:rsidRDefault="00676A75" w:rsidP="00676A75">
            <w:pPr>
              <w:rPr>
                <w:rFonts w:ascii="Gill Sans" w:hAnsi="Gill Sans"/>
                <w:lang w:eastAsia="zh-TW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</w:rPr>
              <w:t>有</w:t>
            </w:r>
            <w:r w:rsidRPr="003E5BF9">
              <w:rPr>
                <w:rFonts w:ascii="Gill Sans" w:hAnsi="Gill Sans"/>
              </w:rPr>
              <w:t xml:space="preserve"> Yes:  </w:t>
            </w:r>
            <w:r w:rsidRPr="003E5BF9">
              <w:rPr>
                <w:rFonts w:ascii="Gill Sans" w:hAnsi="Gill Sans"/>
                <w:lang w:eastAsia="zh-TW"/>
              </w:rPr>
              <w:t>伴侶的名字</w:t>
            </w:r>
            <w:r w:rsidRPr="003E5BF9">
              <w:rPr>
                <w:rFonts w:ascii="Gill Sans" w:hAnsi="Gill Sans"/>
                <w:lang w:eastAsia="zh-TW"/>
              </w:rPr>
              <w:t xml:space="preserve">  Name of Spouse/ Partner _________________________</w:t>
            </w:r>
          </w:p>
          <w:p w14:paraId="1E0690CF" w14:textId="6A4E965B" w:rsidR="00676A75" w:rsidRPr="003E5BF9" w:rsidRDefault="00676A75" w:rsidP="00676A75">
            <w:pPr>
              <w:rPr>
                <w:rFonts w:ascii="Gill Sans" w:hAnsi="Gill Sans"/>
              </w:rPr>
            </w:pPr>
            <w:r w:rsidRPr="003E5BF9">
              <w:rPr>
                <w:rFonts w:ascii="Gill Sans" w:hAnsi="Gill Sans"/>
                <w:lang w:eastAsia="zh-TW"/>
              </w:rPr>
              <w:t xml:space="preserve">     </w:t>
            </w:r>
            <w:r w:rsidRPr="003E5BF9">
              <w:rPr>
                <w:rFonts w:ascii="Gill Sans" w:hAnsi="Gill Sans"/>
                <w:lang w:eastAsia="zh-TW"/>
              </w:rPr>
              <w:t>他</w:t>
            </w:r>
            <w:r w:rsidRPr="003E5BF9">
              <w:rPr>
                <w:rFonts w:ascii="Gill Sans" w:hAnsi="Gill Sans"/>
                <w:lang w:eastAsia="zh-TW"/>
              </w:rPr>
              <w:t xml:space="preserve"> / </w:t>
            </w:r>
            <w:r w:rsidRPr="003E5BF9">
              <w:rPr>
                <w:rFonts w:ascii="Gill Sans" w:hAnsi="Gill Sans"/>
                <w:lang w:eastAsia="zh-TW"/>
              </w:rPr>
              <w:t>她是否曾參加內觀課程？</w:t>
            </w:r>
            <w:r w:rsidRPr="003E5BF9">
              <w:rPr>
                <w:rFonts w:ascii="Gill Sans" w:hAnsi="Gill Sans"/>
                <w:lang w:eastAsia="zh-TW"/>
              </w:rPr>
              <w:t xml:space="preserve"> Has he / she taken a </w:t>
            </w:r>
            <w:proofErr w:type="spellStart"/>
            <w:r w:rsidRPr="003E5BF9">
              <w:rPr>
                <w:rFonts w:ascii="Gill Sans" w:hAnsi="Gill Sans"/>
                <w:lang w:eastAsia="zh-TW"/>
              </w:rPr>
              <w:t>Vipassana</w:t>
            </w:r>
            <w:proofErr w:type="spellEnd"/>
            <w:r w:rsidRPr="003E5BF9">
              <w:rPr>
                <w:rFonts w:ascii="Gill Sans" w:hAnsi="Gill Sans"/>
                <w:lang w:eastAsia="zh-TW"/>
              </w:rPr>
              <w:t xml:space="preserve"> Course?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是</w:t>
            </w:r>
            <w:r w:rsidRPr="003E5BF9">
              <w:rPr>
                <w:rFonts w:ascii="Gill Sans" w:hAnsi="Gill Sans"/>
              </w:rPr>
              <w:t xml:space="preserve"> Yes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</w:rPr>
              <w:t>不是</w:t>
            </w:r>
            <w:r w:rsidRPr="003E5BF9">
              <w:rPr>
                <w:rFonts w:ascii="Gill Sans" w:hAnsi="Gill Sans"/>
                <w:lang w:eastAsia="zh-TW"/>
              </w:rPr>
              <w:t xml:space="preserve"> </w:t>
            </w:r>
            <w:r w:rsidRPr="003E5BF9">
              <w:rPr>
                <w:rFonts w:ascii="Gill Sans" w:hAnsi="Gill Sans"/>
              </w:rPr>
              <w:t>No</w:t>
            </w:r>
          </w:p>
          <w:p w14:paraId="33B78A00" w14:textId="77777777" w:rsidR="00676A75" w:rsidRPr="003E5BF9" w:rsidRDefault="00676A75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53BEAE92" w14:textId="77777777" w:rsidR="00870215" w:rsidRPr="003E5BF9" w:rsidRDefault="00870215" w:rsidP="00870215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 xml:space="preserve">Have you the consent of your parents/ spouse/ family members to stay at </w:t>
            </w:r>
            <w:proofErr w:type="spellStart"/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centre</w:t>
            </w:r>
            <w:proofErr w:type="spellEnd"/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 xml:space="preserve">?  </w:t>
            </w:r>
          </w:p>
          <w:p w14:paraId="0697D786" w14:textId="25518C13" w:rsidR="00870215" w:rsidRPr="003E5BF9" w:rsidRDefault="00870215" w:rsidP="00FC1DDC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你是否已得到父母</w:t>
            </w:r>
            <w:r w:rsidRPr="003E5BF9">
              <w:rPr>
                <w:rFonts w:ascii="Gill Sans" w:hAnsi="Gill Sans"/>
                <w:b/>
                <w:lang w:eastAsia="zh-TW"/>
              </w:rPr>
              <w:t xml:space="preserve">/ </w:t>
            </w:r>
            <w:r w:rsidRPr="003E5BF9">
              <w:rPr>
                <w:rFonts w:ascii="Gill Sans" w:hAnsi="Gill Sans"/>
                <w:b/>
                <w:lang w:eastAsia="zh-TW"/>
              </w:rPr>
              <w:t>伴侶</w:t>
            </w:r>
            <w:r w:rsidR="001E7656" w:rsidRPr="003E5BF9">
              <w:rPr>
                <w:rFonts w:ascii="Gill Sans" w:hAnsi="Gill Sans"/>
                <w:b/>
                <w:lang w:eastAsia="zh-TW"/>
              </w:rPr>
              <w:t xml:space="preserve">/ </w:t>
            </w:r>
            <w:r w:rsidRPr="003E5BF9">
              <w:rPr>
                <w:rFonts w:ascii="Gill Sans" w:hAnsi="Gill Sans"/>
                <w:b/>
                <w:lang w:eastAsia="zh-TW"/>
              </w:rPr>
              <w:t>家人的同意，允許你長期留在中心？</w:t>
            </w:r>
          </w:p>
          <w:p w14:paraId="14131234" w14:textId="645923F5" w:rsidR="001E7656" w:rsidRPr="003E5BF9" w:rsidRDefault="00870215" w:rsidP="001E7656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="001E7656" w:rsidRPr="003E5BF9">
              <w:rPr>
                <w:rFonts w:ascii="Gill Sans" w:hAnsi="Gill Sans"/>
                <w:lang w:eastAsia="zh-TW"/>
              </w:rPr>
              <w:t>是</w:t>
            </w:r>
            <w:r w:rsidRPr="003E5BF9">
              <w:rPr>
                <w:rFonts w:ascii="Gill Sans" w:hAnsi="Gill Sans"/>
              </w:rPr>
              <w:t xml:space="preserve"> </w:t>
            </w:r>
            <w:r w:rsidR="001E7656" w:rsidRPr="003E5BF9">
              <w:rPr>
                <w:rFonts w:ascii="Gill Sans" w:hAnsi="Gill Sans"/>
              </w:rPr>
              <w:t xml:space="preserve">Yes        </w:t>
            </w:r>
            <w:r w:rsidR="001E7656" w:rsidRPr="003E5BF9">
              <w:rPr>
                <w:rFonts w:ascii="Times New Roman" w:hAnsi="Times New Roman"/>
              </w:rPr>
              <w:t>□</w:t>
            </w:r>
            <w:r w:rsidR="001E7656" w:rsidRPr="003E5BF9">
              <w:rPr>
                <w:rFonts w:ascii="Gill Sans" w:hAnsi="Gill Sans"/>
              </w:rPr>
              <w:t xml:space="preserve"> </w:t>
            </w:r>
            <w:r w:rsidR="001E7656" w:rsidRPr="003E5BF9">
              <w:rPr>
                <w:rFonts w:ascii="Gill Sans" w:hAnsi="Gill Sans"/>
                <w:lang w:eastAsia="zh-TW"/>
              </w:rPr>
              <w:t>不是</w:t>
            </w:r>
            <w:r w:rsidR="001E7656" w:rsidRPr="003E5BF9">
              <w:rPr>
                <w:rFonts w:ascii="Gill Sans" w:hAnsi="Gill Sans"/>
              </w:rPr>
              <w:t xml:space="preserve"> No</w:t>
            </w:r>
          </w:p>
          <w:p w14:paraId="0A33D29A" w14:textId="762567FB" w:rsidR="00870215" w:rsidRPr="003E5BF9" w:rsidRDefault="00870215" w:rsidP="00870215">
            <w:pPr>
              <w:rPr>
                <w:rFonts w:ascii="Gill Sans" w:hAnsi="Gill Sans"/>
              </w:rPr>
            </w:pPr>
          </w:p>
          <w:p w14:paraId="6C32811B" w14:textId="0592F58B" w:rsidR="001E7656" w:rsidRPr="003E5BF9" w:rsidRDefault="001E7656" w:rsidP="001E7656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Any physical or mental problems at present or in the past? If yes, please give details:</w:t>
            </w:r>
          </w:p>
          <w:p w14:paraId="1DBD6E1F" w14:textId="44777B09" w:rsidR="001E7656" w:rsidRPr="003E5BF9" w:rsidRDefault="001E7656" w:rsidP="00FC1DDC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過去或現在有沒有任何身體或精神上的問題？如有，請詳列：</w:t>
            </w:r>
          </w:p>
          <w:p w14:paraId="07364E24" w14:textId="767C39DA" w:rsidR="001E7656" w:rsidRPr="003E5BF9" w:rsidRDefault="001E7656" w:rsidP="001E7656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不是</w:t>
            </w:r>
            <w:r w:rsidRPr="003E5BF9">
              <w:rPr>
                <w:rFonts w:ascii="Gill Sans" w:hAnsi="Gill Sans"/>
              </w:rPr>
              <w:t>No</w:t>
            </w:r>
          </w:p>
          <w:p w14:paraId="7BBA80F9" w14:textId="77777777" w:rsidR="001E7656" w:rsidRPr="003E5BF9" w:rsidRDefault="001E7656" w:rsidP="001E7656">
            <w:pPr>
              <w:rPr>
                <w:rFonts w:ascii="Gill Sans" w:hAnsi="Gill Sans"/>
              </w:rPr>
            </w:pPr>
          </w:p>
          <w:p w14:paraId="3CF2CFE9" w14:textId="5F7DD903" w:rsidR="001E7656" w:rsidRPr="003E5BF9" w:rsidRDefault="001E7656" w:rsidP="001E7656">
            <w:pPr>
              <w:rPr>
                <w:rFonts w:ascii="Gill Sans" w:hAnsi="Gill Sans"/>
                <w:lang w:eastAsia="zh-TW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是</w:t>
            </w:r>
            <w:r w:rsidRPr="003E5BF9">
              <w:rPr>
                <w:rFonts w:ascii="Gill Sans" w:hAnsi="Gill Sans"/>
              </w:rPr>
              <w:t xml:space="preserve"> Yes, </w:t>
            </w:r>
            <w:r w:rsidRPr="003E5BF9">
              <w:rPr>
                <w:rFonts w:ascii="Gill Sans" w:hAnsi="Gill Sans"/>
                <w:lang w:eastAsia="zh-TW"/>
              </w:rPr>
              <w:t>請詳列</w:t>
            </w:r>
            <w:r w:rsidRPr="003E5BF9">
              <w:rPr>
                <w:rFonts w:ascii="Gill Sans" w:hAnsi="Gill Sans"/>
                <w:lang w:eastAsia="zh-TW"/>
              </w:rPr>
              <w:t xml:space="preserve"> Please give details: </w:t>
            </w:r>
          </w:p>
          <w:p w14:paraId="2335EB82" w14:textId="77777777" w:rsidR="00870215" w:rsidRPr="003E5BF9" w:rsidRDefault="00870215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3695C0FD" w14:textId="3936D114" w:rsidR="00A741D2" w:rsidRPr="003E5BF9" w:rsidRDefault="00A741D2" w:rsidP="00A741D2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Have you read the Long term servers requirement for this intended stay?</w:t>
            </w:r>
          </w:p>
          <w:p w14:paraId="2A198D57" w14:textId="37EFA3C0" w:rsidR="00A741D2" w:rsidRPr="003E5BF9" w:rsidRDefault="00A741D2" w:rsidP="00A741D2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因應今次逗留，你是否已閱讀「長期法工服務要求」？</w:t>
            </w:r>
          </w:p>
          <w:p w14:paraId="31501DDF" w14:textId="26C95A02" w:rsidR="00A741D2" w:rsidRPr="003E5BF9" w:rsidRDefault="00A741D2" w:rsidP="00A741D2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是</w:t>
            </w:r>
            <w:r w:rsidRPr="003E5BF9">
              <w:rPr>
                <w:rFonts w:ascii="Gill Sans" w:hAnsi="Gill Sans"/>
              </w:rPr>
              <w:t xml:space="preserve"> Yes     </w:t>
            </w:r>
            <w:r w:rsidR="006819CA" w:rsidRPr="003E5BF9">
              <w:rPr>
                <w:rFonts w:ascii="Gill Sans" w:hAnsi="Gill Sans"/>
              </w:rPr>
              <w:t xml:space="preserve">                          </w:t>
            </w:r>
            <w:r w:rsidRPr="003E5BF9">
              <w:rPr>
                <w:rFonts w:ascii="Gill Sans" w:hAnsi="Gill Sans"/>
              </w:rPr>
              <w:t xml:space="preserve">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不是</w:t>
            </w:r>
            <w:r w:rsidRPr="003E5BF9">
              <w:rPr>
                <w:rFonts w:ascii="Gill Sans" w:hAnsi="Gill Sans"/>
              </w:rPr>
              <w:t xml:space="preserve"> No</w:t>
            </w:r>
          </w:p>
          <w:p w14:paraId="158EC89C" w14:textId="77777777" w:rsidR="006819CA" w:rsidRPr="003E5BF9" w:rsidRDefault="006819CA" w:rsidP="00A741D2">
            <w:pPr>
              <w:rPr>
                <w:rFonts w:ascii="Gill Sans" w:hAnsi="Gill Sans"/>
              </w:rPr>
            </w:pPr>
          </w:p>
          <w:p w14:paraId="21B2BFE5" w14:textId="35B8D141" w:rsidR="006819CA" w:rsidRPr="003E5BF9" w:rsidRDefault="006819CA" w:rsidP="00A741D2">
            <w:pPr>
              <w:rPr>
                <w:rFonts w:ascii="Gill Sans" w:hAnsi="Gill Sans"/>
                <w:lang w:eastAsia="zh-TW"/>
              </w:rPr>
            </w:pPr>
            <w:r w:rsidRPr="003E5BF9">
              <w:rPr>
                <w:rFonts w:ascii="Gill Sans" w:hAnsi="Gill Sans"/>
                <w:lang w:eastAsia="zh-TW"/>
              </w:rPr>
              <w:t>如果「是」，你能否符合這些要求？</w:t>
            </w:r>
            <w:r w:rsidRPr="003E5BF9">
              <w:rPr>
                <w:rFonts w:ascii="Gill Sans" w:hAnsi="Gill Sans"/>
                <w:lang w:eastAsia="zh-TW"/>
              </w:rPr>
              <w:t>If yes, can you comply with the requirements?</w:t>
            </w:r>
          </w:p>
          <w:p w14:paraId="0F7936ED" w14:textId="11B1D061" w:rsidR="006819CA" w:rsidRPr="003E5BF9" w:rsidRDefault="006819CA" w:rsidP="00A741D2">
            <w:pPr>
              <w:rPr>
                <w:rFonts w:ascii="Gill Sans" w:hAnsi="Gill Sans"/>
              </w:rPr>
            </w:pP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是</w:t>
            </w:r>
            <w:r w:rsidRPr="003E5BF9">
              <w:rPr>
                <w:rFonts w:ascii="Gill Sans" w:hAnsi="Gill Sans"/>
              </w:rPr>
              <w:t xml:space="preserve"> Yes                                  </w:t>
            </w:r>
            <w:r w:rsidRPr="003E5BF9">
              <w:rPr>
                <w:rFonts w:ascii="Times New Roman" w:hAnsi="Times New Roman"/>
              </w:rPr>
              <w:t>□</w:t>
            </w:r>
            <w:r w:rsidRPr="003E5BF9">
              <w:rPr>
                <w:rFonts w:ascii="Gill Sans" w:hAnsi="Gill Sans"/>
              </w:rPr>
              <w:t xml:space="preserve"> </w:t>
            </w:r>
            <w:r w:rsidRPr="003E5BF9">
              <w:rPr>
                <w:rFonts w:ascii="Gill Sans" w:hAnsi="Gill Sans"/>
                <w:lang w:eastAsia="zh-TW"/>
              </w:rPr>
              <w:t>不是</w:t>
            </w:r>
            <w:r w:rsidRPr="003E5BF9">
              <w:rPr>
                <w:rFonts w:ascii="Gill Sans" w:hAnsi="Gill Sans"/>
              </w:rPr>
              <w:t xml:space="preserve"> No</w:t>
            </w:r>
          </w:p>
          <w:p w14:paraId="4D681BF3" w14:textId="77777777" w:rsidR="006819CA" w:rsidRPr="003E5BF9" w:rsidRDefault="006819CA" w:rsidP="00A741D2">
            <w:pPr>
              <w:rPr>
                <w:rFonts w:ascii="Gill Sans" w:hAnsi="Gill Sans"/>
              </w:rPr>
            </w:pPr>
          </w:p>
          <w:p w14:paraId="123A08E7" w14:textId="3393B17B" w:rsidR="006819CA" w:rsidRPr="003E5BF9" w:rsidRDefault="006819CA" w:rsidP="006819CA">
            <w:pPr>
              <w:shd w:val="clear" w:color="auto" w:fill="F3F4D4"/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 xml:space="preserve">How will you finance yourself during your stay?  </w:t>
            </w:r>
          </w:p>
          <w:p w14:paraId="440C7D2C" w14:textId="3EE35624" w:rsidR="006819CA" w:rsidRPr="003E5BF9" w:rsidRDefault="006819CA" w:rsidP="006819CA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在逗留期間，你將如何為自己提供足夠資金？</w:t>
            </w:r>
          </w:p>
          <w:p w14:paraId="57744814" w14:textId="1CA89972" w:rsidR="006819CA" w:rsidRPr="003E5BF9" w:rsidRDefault="006819CA" w:rsidP="006819CA">
            <w:pPr>
              <w:rPr>
                <w:rFonts w:ascii="Gill Sans" w:hAnsi="Gill Sans"/>
                <w:lang w:eastAsia="zh-TW"/>
              </w:rPr>
            </w:pPr>
          </w:p>
          <w:p w14:paraId="0DDD8FCD" w14:textId="77777777" w:rsidR="007168E9" w:rsidRPr="003E5BF9" w:rsidRDefault="007168E9" w:rsidP="006819CA">
            <w:pPr>
              <w:rPr>
                <w:rFonts w:ascii="Gill Sans" w:hAnsi="Gill Sans"/>
                <w:lang w:eastAsia="zh-TW"/>
              </w:rPr>
            </w:pPr>
          </w:p>
          <w:p w14:paraId="5255A8AE" w14:textId="77777777" w:rsidR="006819CA" w:rsidRPr="003E5BF9" w:rsidRDefault="006819CA" w:rsidP="006819CA">
            <w:pPr>
              <w:rPr>
                <w:rFonts w:ascii="Gill Sans" w:hAnsi="Gill Sans"/>
                <w:lang w:eastAsia="zh-TW"/>
              </w:rPr>
            </w:pPr>
          </w:p>
          <w:p w14:paraId="3A94282D" w14:textId="77777777" w:rsidR="007168E9" w:rsidRPr="003E5BF9" w:rsidRDefault="007168E9" w:rsidP="006819CA">
            <w:pPr>
              <w:rPr>
                <w:rFonts w:ascii="Gill Sans" w:hAnsi="Gill Sans"/>
                <w:lang w:eastAsia="zh-TW"/>
              </w:rPr>
            </w:pPr>
          </w:p>
          <w:p w14:paraId="22FE1004" w14:textId="77777777" w:rsidR="006819CA" w:rsidRPr="003E5BF9" w:rsidRDefault="006819CA" w:rsidP="006819CA">
            <w:pPr>
              <w:rPr>
                <w:rFonts w:ascii="Gill Sans" w:hAnsi="Gill Sans"/>
                <w:lang w:eastAsia="zh-TW"/>
              </w:rPr>
            </w:pPr>
          </w:p>
          <w:p w14:paraId="2BF16929" w14:textId="67E35B1A" w:rsidR="006819CA" w:rsidRPr="003E5BF9" w:rsidRDefault="006819CA" w:rsidP="006819CA">
            <w:pPr>
              <w:shd w:val="clear" w:color="auto" w:fill="F3F4D4"/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Please give an emergency contact:</w:t>
            </w:r>
          </w:p>
          <w:p w14:paraId="675C131A" w14:textId="1BC0A9A2" w:rsidR="006819CA" w:rsidRPr="003E5BF9" w:rsidRDefault="006819CA" w:rsidP="006819CA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請提供緊急聯絡人資料：</w:t>
            </w:r>
          </w:p>
          <w:p w14:paraId="2E050914" w14:textId="77777777" w:rsidR="006819CA" w:rsidRPr="003E5BF9" w:rsidRDefault="006819CA" w:rsidP="00A741D2">
            <w:pPr>
              <w:rPr>
                <w:rFonts w:ascii="Gill Sans" w:hAnsi="Gill Sans"/>
                <w:lang w:eastAsia="zh-TW"/>
              </w:rPr>
            </w:pPr>
          </w:p>
          <w:p w14:paraId="493873A2" w14:textId="1DEC0B5F" w:rsidR="006819CA" w:rsidRPr="003E5BF9" w:rsidRDefault="006819CA" w:rsidP="00A741D2">
            <w:pPr>
              <w:rPr>
                <w:rFonts w:ascii="Gill Sans" w:hAnsi="Gill Sans"/>
              </w:rPr>
            </w:pPr>
            <w:proofErr w:type="spellStart"/>
            <w:r w:rsidRPr="003E5BF9">
              <w:rPr>
                <w:rFonts w:ascii="Gill Sans" w:hAnsi="Gill Sans"/>
              </w:rPr>
              <w:t>名字</w:t>
            </w:r>
            <w:proofErr w:type="spellEnd"/>
            <w:r w:rsidRPr="003E5BF9">
              <w:rPr>
                <w:rFonts w:ascii="Gill Sans" w:hAnsi="Gill Sans"/>
              </w:rPr>
              <w:t xml:space="preserve">  Name:</w:t>
            </w:r>
          </w:p>
          <w:p w14:paraId="71AE8232" w14:textId="037CF71E" w:rsidR="006819CA" w:rsidRPr="003E5BF9" w:rsidRDefault="006819CA" w:rsidP="00A741D2">
            <w:pPr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>地址</w:t>
            </w:r>
            <w:r w:rsidRPr="003E5BF9">
              <w:rPr>
                <w:rFonts w:ascii="Gill Sans" w:hAnsi="Gill Sans"/>
              </w:rPr>
              <w:t xml:space="preserve">  Address:</w:t>
            </w:r>
          </w:p>
          <w:p w14:paraId="0E78EB5A" w14:textId="6C20E58B" w:rsidR="006819CA" w:rsidRPr="003E5BF9" w:rsidRDefault="006819CA" w:rsidP="00A741D2">
            <w:pPr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>電話</w:t>
            </w:r>
            <w:r w:rsidRPr="003E5BF9">
              <w:rPr>
                <w:rFonts w:ascii="Gill Sans" w:hAnsi="Gill Sans"/>
              </w:rPr>
              <w:t xml:space="preserve">  Phone:</w:t>
            </w:r>
          </w:p>
          <w:p w14:paraId="4FAA6B32" w14:textId="4512EB10" w:rsidR="006819CA" w:rsidRPr="003E5BF9" w:rsidRDefault="006819CA" w:rsidP="00A741D2">
            <w:pPr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>電郵</w:t>
            </w:r>
            <w:r w:rsidRPr="003E5BF9">
              <w:rPr>
                <w:rFonts w:ascii="Gill Sans" w:hAnsi="Gill Sans"/>
              </w:rPr>
              <w:t xml:space="preserve">  Email:</w:t>
            </w:r>
          </w:p>
          <w:p w14:paraId="2C19B2D6" w14:textId="77777777" w:rsidR="006819CA" w:rsidRPr="003E5BF9" w:rsidRDefault="006819CA" w:rsidP="00A741D2">
            <w:pPr>
              <w:rPr>
                <w:rFonts w:ascii="Gill Sans" w:hAnsi="Gill Sans"/>
              </w:rPr>
            </w:pPr>
          </w:p>
          <w:p w14:paraId="70EE786E" w14:textId="01D093B7" w:rsidR="006819CA" w:rsidRPr="003E5BF9" w:rsidRDefault="006819CA" w:rsidP="00A741D2">
            <w:pPr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>與你的關係</w:t>
            </w:r>
            <w:r w:rsidRPr="003E5BF9">
              <w:rPr>
                <w:rFonts w:ascii="Gill Sans" w:hAnsi="Gill Sans"/>
              </w:rPr>
              <w:t xml:space="preserve">  Relationship to you:</w:t>
            </w:r>
          </w:p>
          <w:p w14:paraId="27B60B55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07E26FBC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14E544FC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3B79DFC4" w14:textId="4ECA3010" w:rsidR="007168E9" w:rsidRPr="003E5BF9" w:rsidRDefault="007168E9" w:rsidP="007168E9">
            <w:pPr>
              <w:shd w:val="clear" w:color="auto" w:fill="F3F4D4"/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Please give a short biography about yourself:</w:t>
            </w:r>
          </w:p>
          <w:p w14:paraId="4D8A373F" w14:textId="1C98A067" w:rsidR="007168E9" w:rsidRPr="003E5BF9" w:rsidRDefault="007168E9" w:rsidP="007168E9">
            <w:pPr>
              <w:shd w:val="clear" w:color="auto" w:fill="F3F4D4"/>
              <w:rPr>
                <w:rFonts w:ascii="Gill Sans" w:hAnsi="Gill Sans" w:cs="Tahoma"/>
                <w:b/>
                <w:color w:val="76923C" w:themeColor="accent3" w:themeShade="BF"/>
                <w:lang w:eastAsia="zh-TW"/>
              </w:rPr>
            </w:pPr>
            <w:r w:rsidRPr="003E5BF9">
              <w:rPr>
                <w:rFonts w:ascii="Gill Sans" w:hAnsi="Gill Sans"/>
                <w:b/>
                <w:lang w:eastAsia="zh-TW"/>
              </w:rPr>
              <w:t>請提供關於你的簡單自傳：</w:t>
            </w:r>
          </w:p>
          <w:p w14:paraId="4A764BF2" w14:textId="77777777" w:rsidR="007168E9" w:rsidRPr="003E5BF9" w:rsidRDefault="007168E9" w:rsidP="007168E9">
            <w:pPr>
              <w:rPr>
                <w:rFonts w:ascii="Gill Sans" w:hAnsi="Gill Sans"/>
              </w:rPr>
            </w:pPr>
          </w:p>
          <w:p w14:paraId="61209ED3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60D61BC4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10F40ABE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7D4CDB02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04E15DC1" w14:textId="77777777" w:rsidR="00997AAF" w:rsidRPr="003E5BF9" w:rsidRDefault="00997AAF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54D6599A" w14:textId="77777777" w:rsidR="00997AAF" w:rsidRPr="003E5BF9" w:rsidRDefault="00997AAF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3E385465" w14:textId="77777777" w:rsidR="00997AAF" w:rsidRPr="003E5BF9" w:rsidRDefault="00997AAF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087AE094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6D064330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244C75D6" w14:textId="77777777" w:rsidR="007168E9" w:rsidRPr="003E5BF9" w:rsidRDefault="007168E9" w:rsidP="00676A75">
            <w:pPr>
              <w:pStyle w:val="Body"/>
              <w:rPr>
                <w:rFonts w:ascii="Gill Sans" w:hAnsi="Gill Sans"/>
                <w:sz w:val="22"/>
                <w:szCs w:val="22"/>
                <w:lang w:eastAsia="zh-TW"/>
              </w:rPr>
            </w:pPr>
          </w:p>
          <w:p w14:paraId="36AE786B" w14:textId="70EF046B" w:rsidR="00870215" w:rsidRPr="003E5BF9" w:rsidRDefault="007168E9" w:rsidP="007168E9">
            <w:pPr>
              <w:shd w:val="clear" w:color="auto" w:fill="F3F4D4"/>
              <w:rPr>
                <w:rFonts w:ascii="Gill Sans" w:hAnsi="Gill Sans"/>
                <w:b/>
              </w:rPr>
            </w:pPr>
            <w:r w:rsidRPr="003E5BF9">
              <w:rPr>
                <w:rFonts w:ascii="Gill Sans" w:hAnsi="Gill Sans" w:cs="Tahoma"/>
                <w:b/>
                <w:color w:val="76923C" w:themeColor="accent3" w:themeShade="BF"/>
              </w:rPr>
              <w:t>Signature</w:t>
            </w:r>
            <w:r w:rsidRPr="003E5BF9">
              <w:rPr>
                <w:rFonts w:ascii="Gill Sans" w:hAnsi="Gill Sans"/>
                <w:b/>
              </w:rPr>
              <w:t xml:space="preserve">  </w:t>
            </w:r>
            <w:r w:rsidRPr="003E5BF9">
              <w:rPr>
                <w:rFonts w:ascii="Gill Sans" w:hAnsi="Gill Sans"/>
                <w:b/>
                <w:lang w:eastAsia="zh-TW"/>
              </w:rPr>
              <w:t>簽名</w:t>
            </w:r>
          </w:p>
        </w:tc>
      </w:tr>
      <w:tr w:rsidR="0082448A" w:rsidRPr="003E5BF9" w14:paraId="2C9FE770" w14:textId="77777777" w:rsidTr="00AD4522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After w:val="3"/>
          <w:wAfter w:w="868" w:type="dxa"/>
          <w:trHeight w:val="588"/>
          <w:jc w:val="center"/>
        </w:trPr>
        <w:tc>
          <w:tcPr>
            <w:tcW w:w="935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5FC61" w14:textId="128089FD" w:rsidR="0082448A" w:rsidRPr="003E5BF9" w:rsidRDefault="006819CA" w:rsidP="007168E9">
            <w:pPr>
              <w:pStyle w:val="Body"/>
              <w:ind w:leftChars="57" w:left="179" w:hangingChars="19" w:hanging="42"/>
              <w:rPr>
                <w:rFonts w:ascii="Gill Sans" w:hAnsi="Gill Sans"/>
                <w:sz w:val="22"/>
                <w:szCs w:val="22"/>
                <w:lang w:eastAsia="zh-TW"/>
              </w:rPr>
            </w:pPr>
            <w:r w:rsidRPr="003E5BF9">
              <w:rPr>
                <w:rFonts w:ascii="Gill Sans" w:hAnsi="Gill Sans"/>
                <w:sz w:val="22"/>
                <w:szCs w:val="22"/>
                <w:lang w:eastAsia="zh-TW"/>
              </w:rPr>
              <w:t>本人已詳細閱讀且充份了解《長期法工行為規範》。本人同意在課程地點內遵守所有規定。本人了解長期法工服務是一個嚴格的訓練，要接受這個訓練需要具備健全的身心狀況。本人在此聲明，盡我所知，以上所填寫的資料是真實的。</w:t>
            </w:r>
            <w:r w:rsidRPr="003E5BF9">
              <w:rPr>
                <w:rFonts w:ascii="Gill Sans" w:hAnsi="Gill Sans"/>
                <w:sz w:val="22"/>
                <w:szCs w:val="22"/>
                <w:lang w:eastAsia="zh-TW"/>
              </w:rPr>
              <w:br/>
            </w:r>
            <w:r w:rsidRPr="003E5BF9">
              <w:rPr>
                <w:rFonts w:ascii="Gill Sans" w:hAnsi="Gill Sans"/>
                <w:sz w:val="22"/>
                <w:szCs w:val="22"/>
              </w:rPr>
              <w:t>I acknowledge that I have carefully read and understood the</w:t>
            </w:r>
            <w:r w:rsidR="007168E9" w:rsidRPr="003E5BF9">
              <w:rPr>
                <w:rFonts w:ascii="Gill Sans" w:hAnsi="Gill Sans"/>
                <w:sz w:val="22"/>
                <w:szCs w:val="22"/>
              </w:rPr>
              <w:t xml:space="preserve"> </w:t>
            </w:r>
            <w:r w:rsidRPr="003E5BF9">
              <w:rPr>
                <w:rFonts w:ascii="Gill Sans" w:hAnsi="Gill Sans"/>
                <w:sz w:val="22"/>
                <w:szCs w:val="22"/>
              </w:rPr>
              <w:t xml:space="preserve"> Code of Conduct for </w:t>
            </w:r>
            <w:r w:rsidR="007168E9" w:rsidRPr="003E5BF9">
              <w:rPr>
                <w:rFonts w:ascii="Gill Sans" w:hAnsi="Gill Sans"/>
                <w:sz w:val="22"/>
                <w:szCs w:val="22"/>
              </w:rPr>
              <w:t>Long Term Servers</w:t>
            </w:r>
            <w:r w:rsidRPr="003E5BF9">
              <w:rPr>
                <w:rFonts w:ascii="Gill Sans" w:hAnsi="Gill Sans"/>
                <w:sz w:val="22"/>
                <w:szCs w:val="22"/>
              </w:rPr>
              <w:t>. I agree to abide by all the rules and regulations while I am at the Centre. I realize that</w:t>
            </w:r>
            <w:r w:rsidR="007168E9" w:rsidRPr="003E5BF9">
              <w:rPr>
                <w:rFonts w:ascii="Gill Sans" w:hAnsi="Gill Sans"/>
                <w:sz w:val="22"/>
                <w:szCs w:val="22"/>
              </w:rPr>
              <w:t xml:space="preserve"> Long term serving</w:t>
            </w:r>
            <w:r w:rsidRPr="003E5BF9">
              <w:rPr>
                <w:rFonts w:ascii="Gill Sans" w:hAnsi="Gill Sans"/>
                <w:sz w:val="22"/>
                <w:szCs w:val="22"/>
              </w:rPr>
              <w:t xml:space="preserve"> is a serious undertaking that will require my full mental and physical health</w:t>
            </w:r>
            <w:r w:rsidR="007168E9" w:rsidRPr="003E5BF9">
              <w:rPr>
                <w:rFonts w:ascii="Gill Sans" w:hAnsi="Gill Sans"/>
                <w:sz w:val="22"/>
                <w:szCs w:val="22"/>
              </w:rPr>
              <w:t xml:space="preserve">. </w:t>
            </w:r>
            <w:r w:rsidRPr="003E5BF9">
              <w:rPr>
                <w:rFonts w:ascii="Gill Sans" w:hAnsi="Gill Sans"/>
                <w:sz w:val="22"/>
                <w:szCs w:val="22"/>
              </w:rPr>
              <w:t xml:space="preserve"> I hereby certify that the above information is true to the best of my knowledge.</w:t>
            </w:r>
          </w:p>
        </w:tc>
      </w:tr>
      <w:tr w:rsidR="0082448A" w:rsidRPr="003E5BF9" w14:paraId="46C6D6BB" w14:textId="77777777" w:rsidTr="00AD4522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After w:val="3"/>
          <w:wAfter w:w="868" w:type="dxa"/>
          <w:trHeight w:hRule="exact" w:val="160"/>
          <w:jc w:val="center"/>
        </w:trPr>
        <w:tc>
          <w:tcPr>
            <w:tcW w:w="9353" w:type="dxa"/>
            <w:gridSpan w:val="5"/>
            <w:tcBorders>
              <w:top w:val="nil"/>
              <w:left w:val="nil"/>
              <w:bottom w:val="single" w:sz="4" w:space="0" w:color="C0C0C0"/>
              <w:right w:val="nil"/>
            </w:tcBorders>
          </w:tcPr>
          <w:p w14:paraId="0D7E7122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</w:p>
        </w:tc>
      </w:tr>
      <w:tr w:rsidR="0082448A" w:rsidRPr="003E5BF9" w14:paraId="5BD85210" w14:textId="77777777" w:rsidTr="00AD4522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Before w:val="2"/>
          <w:gridAfter w:val="2"/>
          <w:wBefore w:w="289" w:type="dxa"/>
          <w:wAfter w:w="579" w:type="dxa"/>
          <w:trHeight w:val="233"/>
          <w:jc w:val="center"/>
        </w:trPr>
        <w:tc>
          <w:tcPr>
            <w:tcW w:w="2708" w:type="dxa"/>
            <w:vAlign w:val="center"/>
          </w:tcPr>
          <w:p w14:paraId="5528924F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 xml:space="preserve">Name (printed) </w:t>
            </w:r>
            <w:r w:rsidRPr="003E5BF9">
              <w:rPr>
                <w:rFonts w:ascii="Gill Sans" w:hAnsi="Gill Sans"/>
              </w:rPr>
              <w:t>姓名</w:t>
            </w:r>
          </w:p>
        </w:tc>
        <w:tc>
          <w:tcPr>
            <w:tcW w:w="6645" w:type="dxa"/>
            <w:gridSpan w:val="3"/>
            <w:vAlign w:val="center"/>
          </w:tcPr>
          <w:p w14:paraId="1081BA64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</w:p>
        </w:tc>
      </w:tr>
      <w:tr w:rsidR="0082448A" w:rsidRPr="003E5BF9" w14:paraId="454970A0" w14:textId="77777777" w:rsidTr="00AD4522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Before w:val="2"/>
          <w:gridAfter w:val="2"/>
          <w:wBefore w:w="289" w:type="dxa"/>
          <w:wAfter w:w="579" w:type="dxa"/>
          <w:trHeight w:val="233"/>
          <w:jc w:val="center"/>
        </w:trPr>
        <w:tc>
          <w:tcPr>
            <w:tcW w:w="2708" w:type="dxa"/>
            <w:vAlign w:val="center"/>
          </w:tcPr>
          <w:p w14:paraId="14D11172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 xml:space="preserve">Signature </w:t>
            </w:r>
            <w:r w:rsidRPr="003E5BF9">
              <w:rPr>
                <w:rFonts w:ascii="Gill Sans" w:hAnsi="Gill Sans"/>
              </w:rPr>
              <w:t>簽署</w:t>
            </w:r>
          </w:p>
        </w:tc>
        <w:tc>
          <w:tcPr>
            <w:tcW w:w="6645" w:type="dxa"/>
            <w:gridSpan w:val="3"/>
            <w:vAlign w:val="center"/>
          </w:tcPr>
          <w:p w14:paraId="33970FE4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</w:p>
        </w:tc>
      </w:tr>
      <w:tr w:rsidR="0082448A" w:rsidRPr="003E5BF9" w14:paraId="0605B6E2" w14:textId="77777777" w:rsidTr="00AD4522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Before w:val="2"/>
          <w:gridAfter w:val="2"/>
          <w:wBefore w:w="289" w:type="dxa"/>
          <w:wAfter w:w="579" w:type="dxa"/>
          <w:trHeight w:val="244"/>
          <w:jc w:val="center"/>
        </w:trPr>
        <w:tc>
          <w:tcPr>
            <w:tcW w:w="2708" w:type="dxa"/>
            <w:vAlign w:val="center"/>
          </w:tcPr>
          <w:p w14:paraId="2D7278F3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  <w:r w:rsidRPr="003E5BF9">
              <w:rPr>
                <w:rFonts w:ascii="Gill Sans" w:hAnsi="Gill Sans"/>
              </w:rPr>
              <w:t xml:space="preserve">Date </w:t>
            </w:r>
            <w:r w:rsidRPr="003E5BF9">
              <w:rPr>
                <w:rFonts w:ascii="Gill Sans" w:hAnsi="Gill Sans"/>
              </w:rPr>
              <w:t>日期</w:t>
            </w:r>
          </w:p>
        </w:tc>
        <w:tc>
          <w:tcPr>
            <w:tcW w:w="6645" w:type="dxa"/>
            <w:gridSpan w:val="3"/>
            <w:vAlign w:val="center"/>
          </w:tcPr>
          <w:p w14:paraId="1B96DF6A" w14:textId="77777777" w:rsidR="0082448A" w:rsidRPr="003E5BF9" w:rsidRDefault="0082448A" w:rsidP="00930E65">
            <w:pPr>
              <w:pStyle w:val="Body"/>
              <w:rPr>
                <w:rFonts w:ascii="Gill Sans" w:hAnsi="Gill Sans"/>
              </w:rPr>
            </w:pPr>
          </w:p>
        </w:tc>
      </w:tr>
    </w:tbl>
    <w:p w14:paraId="2445B99F" w14:textId="77777777" w:rsidR="008D0133" w:rsidRPr="003E5BF9" w:rsidRDefault="008D0133" w:rsidP="0055273B">
      <w:pPr>
        <w:pStyle w:val="2"/>
        <w:pBdr>
          <w:bottom w:val="single" w:sz="6" w:space="1" w:color="auto"/>
        </w:pBdr>
        <w:rPr>
          <w:rFonts w:ascii="Gill Sans" w:hAnsi="Gill Sans"/>
          <w:lang w:eastAsia="zh-TW"/>
        </w:rPr>
      </w:pPr>
    </w:p>
    <w:p w14:paraId="1C89652C" w14:textId="77777777" w:rsidR="007168E9" w:rsidRPr="003E5BF9" w:rsidRDefault="007168E9" w:rsidP="007168E9">
      <w:pPr>
        <w:rPr>
          <w:rFonts w:ascii="Gill Sans" w:hAnsi="Gill Sans"/>
        </w:rPr>
      </w:pPr>
    </w:p>
    <w:p w14:paraId="21EEC11C" w14:textId="1C885B8C" w:rsidR="006B7661" w:rsidRPr="003E5BF9" w:rsidRDefault="006B7661" w:rsidP="00DC2F1F">
      <w:pPr>
        <w:jc w:val="center"/>
        <w:rPr>
          <w:rFonts w:ascii="Gill Sans" w:hAnsi="Gill Sans"/>
          <w:lang w:eastAsia="zh-TW"/>
        </w:rPr>
      </w:pPr>
      <w:r w:rsidRPr="003E5BF9">
        <w:rPr>
          <w:rFonts w:ascii="Gill Sans" w:hAnsi="Gill Sans"/>
          <w:lang w:eastAsia="zh-TW"/>
        </w:rPr>
        <w:t>(</w:t>
      </w:r>
      <w:r w:rsidR="00DC2F1F" w:rsidRPr="003E5BF9">
        <w:rPr>
          <w:rFonts w:ascii="Gill Sans" w:hAnsi="Gill Sans"/>
          <w:lang w:eastAsia="zh-TW"/>
        </w:rPr>
        <w:t xml:space="preserve">For </w:t>
      </w:r>
      <w:r w:rsidRPr="003E5BF9">
        <w:rPr>
          <w:rFonts w:ascii="Gill Sans" w:hAnsi="Gill Sans"/>
          <w:lang w:eastAsia="zh-TW"/>
        </w:rPr>
        <w:t>Internal Use</w:t>
      </w:r>
      <w:r w:rsidR="00F841AB" w:rsidRPr="003E5BF9">
        <w:rPr>
          <w:rFonts w:ascii="Gill Sans" w:hAnsi="Gill Sans"/>
          <w:lang w:eastAsia="zh-TW"/>
        </w:rPr>
        <w:t xml:space="preserve"> </w:t>
      </w:r>
      <w:r w:rsidR="00F841AB" w:rsidRPr="003E5BF9">
        <w:rPr>
          <w:rFonts w:ascii="Gill Sans" w:hAnsi="Gill Sans"/>
          <w:lang w:eastAsia="zh-TW"/>
        </w:rPr>
        <w:t>內部專用</w:t>
      </w:r>
      <w:r w:rsidRPr="003E5BF9">
        <w:rPr>
          <w:rFonts w:ascii="Gill Sans" w:hAnsi="Gill Sans"/>
          <w:lang w:eastAsia="zh-TW"/>
        </w:rPr>
        <w:t>)</w:t>
      </w:r>
    </w:p>
    <w:p w14:paraId="15692181" w14:textId="77777777" w:rsidR="002E6631" w:rsidRPr="003E5BF9" w:rsidRDefault="002E6631" w:rsidP="006B7661">
      <w:pPr>
        <w:rPr>
          <w:rFonts w:ascii="Gill Sans" w:hAnsi="Gill Sans"/>
          <w:lang w:eastAsia="zh-TW"/>
        </w:rPr>
      </w:pPr>
    </w:p>
    <w:p w14:paraId="5DFB1CD4" w14:textId="77777777" w:rsidR="007168E9" w:rsidRPr="003E5BF9" w:rsidRDefault="007168E9" w:rsidP="006B7661">
      <w:pPr>
        <w:rPr>
          <w:rFonts w:ascii="Gill Sans" w:hAnsi="Gill Sans"/>
          <w:lang w:eastAsia="zh-TW"/>
        </w:rPr>
      </w:pPr>
    </w:p>
    <w:p w14:paraId="5F73196D" w14:textId="77777777" w:rsidR="006B7661" w:rsidRPr="003E5BF9" w:rsidRDefault="006B7661" w:rsidP="006B7661">
      <w:pPr>
        <w:rPr>
          <w:rFonts w:ascii="Gill Sans" w:hAnsi="Gill Sans"/>
          <w:lang w:eastAsia="zh-TW"/>
        </w:rPr>
      </w:pPr>
      <w:r w:rsidRPr="003E5BF9">
        <w:rPr>
          <w:rFonts w:ascii="Gill Sans" w:hAnsi="Gill Sans"/>
          <w:lang w:eastAsia="zh-TW"/>
        </w:rPr>
        <w:t>To Centre Manager,</w:t>
      </w:r>
      <w:r w:rsidR="00F841AB" w:rsidRPr="003E5BF9">
        <w:rPr>
          <w:rFonts w:ascii="Gill Sans" w:hAnsi="Gill Sans"/>
          <w:lang w:eastAsia="zh-TW"/>
        </w:rPr>
        <w:t xml:space="preserve">  </w:t>
      </w:r>
      <w:r w:rsidR="00F841AB" w:rsidRPr="003E5BF9">
        <w:rPr>
          <w:rFonts w:ascii="Gill Sans" w:hAnsi="Gill Sans"/>
          <w:lang w:eastAsia="zh-TW"/>
        </w:rPr>
        <w:t>致中心經理，</w:t>
      </w:r>
    </w:p>
    <w:p w14:paraId="5DA344A9" w14:textId="77777777" w:rsidR="006B7661" w:rsidRPr="003E5BF9" w:rsidRDefault="006B7661" w:rsidP="006B7661">
      <w:pPr>
        <w:rPr>
          <w:rFonts w:ascii="Gill Sans" w:hAnsi="Gill Sans"/>
          <w:lang w:eastAsia="zh-TW"/>
        </w:rPr>
      </w:pPr>
    </w:p>
    <w:p w14:paraId="5B8DEDF8" w14:textId="77777777" w:rsidR="006B7661" w:rsidRPr="003E5BF9" w:rsidRDefault="00F94574" w:rsidP="006B7661">
      <w:pPr>
        <w:rPr>
          <w:rFonts w:ascii="Gill Sans" w:hAnsi="Gill Sans"/>
          <w:lang w:eastAsia="zh-TW"/>
        </w:rPr>
      </w:pPr>
      <w:r w:rsidRPr="003E5BF9">
        <w:rPr>
          <w:rFonts w:ascii="Gill Sans" w:hAnsi="Gill Sans"/>
          <w:lang w:eastAsia="zh-TW"/>
        </w:rPr>
        <w:t xml:space="preserve">I have interviewed with the applicant </w:t>
      </w:r>
      <w:proofErr w:type="gramStart"/>
      <w:r w:rsidRPr="003E5BF9">
        <w:rPr>
          <w:rFonts w:ascii="Gill Sans" w:hAnsi="Gill Sans"/>
          <w:lang w:eastAsia="zh-TW"/>
        </w:rPr>
        <w:t xml:space="preserve">on </w:t>
      </w:r>
      <w:r w:rsidRPr="003E5BF9">
        <w:rPr>
          <w:rFonts w:ascii="Gill Sans" w:hAnsi="Gill Sans"/>
          <w:u w:val="single"/>
          <w:lang w:eastAsia="zh-TW"/>
        </w:rPr>
        <w:t xml:space="preserve"> </w:t>
      </w:r>
      <w:r w:rsidR="00A37DD6" w:rsidRPr="003E5BF9">
        <w:rPr>
          <w:rFonts w:ascii="Gill Sans" w:hAnsi="Gill Sans"/>
          <w:u w:val="single"/>
          <w:lang w:eastAsia="zh-TW"/>
        </w:rPr>
        <w:t>(</w:t>
      </w:r>
      <w:proofErr w:type="gramEnd"/>
      <w:r w:rsidR="00A37DD6" w:rsidRPr="003E5BF9">
        <w:rPr>
          <w:rFonts w:ascii="Gill Sans" w:hAnsi="Gill Sans"/>
          <w:u w:val="single"/>
          <w:lang w:eastAsia="zh-TW"/>
        </w:rPr>
        <w:t xml:space="preserve">Date)  </w:t>
      </w:r>
      <w:r w:rsidRPr="003E5BF9">
        <w:rPr>
          <w:rFonts w:ascii="Gill Sans" w:hAnsi="Gill Sans"/>
          <w:u w:val="single"/>
          <w:lang w:eastAsia="zh-TW"/>
        </w:rPr>
        <w:t xml:space="preserve">  </w:t>
      </w:r>
      <w:r w:rsidR="00A37DD6" w:rsidRPr="003E5BF9">
        <w:rPr>
          <w:rFonts w:ascii="Gill Sans" w:hAnsi="Gill Sans"/>
          <w:u w:val="single"/>
          <w:lang w:eastAsia="zh-TW"/>
        </w:rPr>
        <w:t xml:space="preserve"> </w:t>
      </w:r>
      <w:r w:rsidRPr="003E5BF9">
        <w:rPr>
          <w:rFonts w:ascii="Gill Sans" w:hAnsi="Gill Sans"/>
          <w:u w:val="single"/>
          <w:lang w:eastAsia="zh-TW"/>
        </w:rPr>
        <w:t>/</w:t>
      </w:r>
      <w:r w:rsidR="00A37DD6" w:rsidRPr="003E5BF9">
        <w:rPr>
          <w:rFonts w:ascii="Gill Sans" w:hAnsi="Gill Sans"/>
          <w:u w:val="single"/>
          <w:lang w:eastAsia="zh-TW"/>
        </w:rPr>
        <w:t xml:space="preserve">  </w:t>
      </w:r>
      <w:r w:rsidRPr="003E5BF9">
        <w:rPr>
          <w:rFonts w:ascii="Gill Sans" w:hAnsi="Gill Sans"/>
          <w:u w:val="single"/>
          <w:lang w:eastAsia="zh-TW"/>
        </w:rPr>
        <w:t xml:space="preserve">   / </w:t>
      </w:r>
      <w:r w:rsidR="00A37DD6" w:rsidRPr="003E5BF9">
        <w:rPr>
          <w:rFonts w:ascii="Gill Sans" w:hAnsi="Gill Sans"/>
          <w:u w:val="single"/>
          <w:lang w:eastAsia="zh-TW"/>
        </w:rPr>
        <w:t xml:space="preserve"> </w:t>
      </w:r>
      <w:r w:rsidRPr="003E5BF9">
        <w:rPr>
          <w:rFonts w:ascii="Gill Sans" w:hAnsi="Gill Sans"/>
          <w:u w:val="single"/>
          <w:lang w:eastAsia="zh-TW"/>
        </w:rPr>
        <w:t xml:space="preserve">     </w:t>
      </w:r>
      <w:r w:rsidRPr="003E5BF9">
        <w:rPr>
          <w:rFonts w:ascii="Gill Sans" w:hAnsi="Gill Sans"/>
          <w:lang w:eastAsia="zh-TW"/>
        </w:rPr>
        <w:t xml:space="preserve"> . </w:t>
      </w:r>
      <w:r w:rsidR="006B7661" w:rsidRPr="003E5BF9">
        <w:rPr>
          <w:rFonts w:ascii="Gill Sans" w:hAnsi="Gill Sans"/>
          <w:lang w:eastAsia="zh-TW"/>
        </w:rPr>
        <w:t>The application is / is not accepted.</w:t>
      </w:r>
    </w:p>
    <w:p w14:paraId="7D370E1A" w14:textId="77777777" w:rsidR="002E6631" w:rsidRPr="003E5BF9" w:rsidRDefault="002E6631" w:rsidP="006B7661">
      <w:pPr>
        <w:rPr>
          <w:rFonts w:ascii="Gill Sans" w:hAnsi="Gill Sans"/>
          <w:lang w:eastAsia="zh-TW"/>
        </w:rPr>
      </w:pPr>
    </w:p>
    <w:p w14:paraId="6EEF367B" w14:textId="77777777" w:rsidR="00C92FBC" w:rsidRPr="003E5BF9" w:rsidRDefault="00C92FBC" w:rsidP="006B7661">
      <w:pPr>
        <w:rPr>
          <w:rFonts w:ascii="Gill Sans" w:hAnsi="Gill Sans"/>
          <w:lang w:eastAsia="zh-TW"/>
        </w:rPr>
      </w:pPr>
      <w:r w:rsidRPr="003E5BF9">
        <w:rPr>
          <w:rFonts w:ascii="Gill Sans" w:hAnsi="Gill Sans"/>
          <w:lang w:eastAsia="zh-TW"/>
        </w:rPr>
        <w:t>本人經已於</w:t>
      </w:r>
      <w:r w:rsidRPr="003E5BF9">
        <w:rPr>
          <w:rFonts w:ascii="Gill Sans" w:hAnsi="Gill Sans"/>
          <w:lang w:eastAsia="zh-TW"/>
        </w:rPr>
        <w:t xml:space="preserve">  </w:t>
      </w:r>
      <w:r w:rsidRPr="003E5BF9">
        <w:rPr>
          <w:rFonts w:ascii="Gill Sans" w:hAnsi="Gill Sans"/>
          <w:u w:val="single"/>
          <w:lang w:eastAsia="zh-TW"/>
        </w:rPr>
        <w:t xml:space="preserve"> (</w:t>
      </w:r>
      <w:r w:rsidRPr="003E5BF9">
        <w:rPr>
          <w:rFonts w:ascii="Gill Sans" w:hAnsi="Gill Sans"/>
          <w:lang w:eastAsia="zh-TW"/>
        </w:rPr>
        <w:t>日期</w:t>
      </w:r>
      <w:r w:rsidRPr="003E5BF9">
        <w:rPr>
          <w:rFonts w:ascii="Gill Sans" w:hAnsi="Gill Sans"/>
          <w:u w:val="single"/>
          <w:lang w:eastAsia="zh-TW"/>
        </w:rPr>
        <w:t xml:space="preserve">)      /     /       .  </w:t>
      </w:r>
      <w:r w:rsidRPr="003E5BF9">
        <w:rPr>
          <w:rFonts w:ascii="Gill Sans" w:hAnsi="Gill Sans"/>
          <w:lang w:eastAsia="zh-TW"/>
        </w:rPr>
        <w:t>與申請人會面。</w:t>
      </w:r>
      <w:r w:rsidRPr="003E5BF9">
        <w:rPr>
          <w:rFonts w:ascii="Gill Sans" w:hAnsi="Gill Sans"/>
          <w:lang w:eastAsia="zh-TW"/>
        </w:rPr>
        <w:t xml:space="preserve"> </w:t>
      </w:r>
      <w:r w:rsidRPr="003E5BF9">
        <w:rPr>
          <w:rFonts w:ascii="Gill Sans" w:hAnsi="Gill Sans"/>
          <w:lang w:eastAsia="zh-TW"/>
        </w:rPr>
        <w:t>本申請</w:t>
      </w:r>
      <w:r w:rsidRPr="003E5BF9">
        <w:rPr>
          <w:rFonts w:ascii="Gill Sans" w:hAnsi="Gill Sans"/>
          <w:lang w:eastAsia="zh-TW"/>
        </w:rPr>
        <w:t xml:space="preserve"> </w:t>
      </w:r>
      <w:r w:rsidRPr="003E5BF9">
        <w:rPr>
          <w:rFonts w:ascii="Gill Sans" w:hAnsi="Gill Sans"/>
          <w:lang w:eastAsia="zh-TW"/>
        </w:rPr>
        <w:t>被接納</w:t>
      </w:r>
      <w:r w:rsidRPr="003E5BF9">
        <w:rPr>
          <w:rFonts w:ascii="Gill Sans" w:hAnsi="Gill Sans"/>
          <w:lang w:eastAsia="zh-TW"/>
        </w:rPr>
        <w:t xml:space="preserve"> / </w:t>
      </w:r>
      <w:r w:rsidRPr="003E5BF9">
        <w:rPr>
          <w:rFonts w:ascii="Gill Sans" w:hAnsi="Gill Sans"/>
          <w:lang w:eastAsia="zh-TW"/>
        </w:rPr>
        <w:t>不被接納</w:t>
      </w:r>
    </w:p>
    <w:p w14:paraId="6A0A0265" w14:textId="77777777" w:rsidR="006B7661" w:rsidRPr="003E5BF9" w:rsidRDefault="006B7661" w:rsidP="006B7661">
      <w:pPr>
        <w:rPr>
          <w:rFonts w:ascii="Gill Sans" w:hAnsi="Gill Sans"/>
          <w:lang w:eastAsia="zh-TW"/>
        </w:rPr>
      </w:pPr>
    </w:p>
    <w:p w14:paraId="058DD4AD" w14:textId="77777777" w:rsidR="007168E9" w:rsidRPr="003E5BF9" w:rsidRDefault="007168E9" w:rsidP="006B7661">
      <w:pPr>
        <w:rPr>
          <w:rFonts w:ascii="Gill Sans" w:hAnsi="Gill Sans"/>
          <w:lang w:eastAsia="zh-TW"/>
        </w:rPr>
      </w:pPr>
    </w:p>
    <w:p w14:paraId="2D24944A" w14:textId="77777777" w:rsidR="007168E9" w:rsidRPr="003E5BF9" w:rsidRDefault="007168E9" w:rsidP="006B7661">
      <w:pPr>
        <w:rPr>
          <w:rFonts w:ascii="Gill Sans" w:hAnsi="Gill Sans"/>
          <w:lang w:eastAsia="zh-TW"/>
        </w:rPr>
      </w:pPr>
    </w:p>
    <w:p w14:paraId="6F59B17F" w14:textId="77777777" w:rsidR="007168E9" w:rsidRPr="003E5BF9" w:rsidRDefault="007168E9" w:rsidP="006B7661">
      <w:pPr>
        <w:rPr>
          <w:rFonts w:ascii="Gill Sans" w:hAnsi="Gill Sans"/>
          <w:lang w:eastAsia="zh-TW"/>
        </w:rPr>
      </w:pPr>
    </w:p>
    <w:p w14:paraId="1D0AC452" w14:textId="77777777" w:rsidR="006B7661" w:rsidRPr="003E5BF9" w:rsidRDefault="006B7661" w:rsidP="006B7661">
      <w:pPr>
        <w:rPr>
          <w:rFonts w:ascii="Gill Sans" w:hAnsi="Gill Sans"/>
          <w:lang w:eastAsia="zh-TW"/>
        </w:rPr>
      </w:pPr>
      <w:r w:rsidRPr="003E5BF9">
        <w:rPr>
          <w:rFonts w:ascii="Gill Sans" w:hAnsi="Gill Sans"/>
          <w:lang w:eastAsia="zh-TW"/>
        </w:rPr>
        <w:t xml:space="preserve">Signed </w:t>
      </w:r>
      <w:r w:rsidR="00C92FBC" w:rsidRPr="003E5BF9">
        <w:rPr>
          <w:rFonts w:ascii="Gill Sans" w:hAnsi="Gill Sans"/>
          <w:lang w:eastAsia="zh-TW"/>
        </w:rPr>
        <w:t xml:space="preserve"> </w:t>
      </w:r>
      <w:r w:rsidR="00C92FBC" w:rsidRPr="003E5BF9">
        <w:rPr>
          <w:rFonts w:ascii="Gill Sans" w:hAnsi="Gill Sans"/>
          <w:lang w:eastAsia="zh-TW"/>
        </w:rPr>
        <w:t>簽署</w:t>
      </w:r>
      <w:r w:rsidRPr="003E5BF9">
        <w:rPr>
          <w:rFonts w:ascii="Gill Sans" w:hAnsi="Gill Sans"/>
          <w:lang w:eastAsia="zh-TW"/>
        </w:rPr>
        <w:t xml:space="preserve">______________________ </w:t>
      </w:r>
      <w:r w:rsidRPr="003E5BF9">
        <w:rPr>
          <w:rFonts w:ascii="Gill Sans" w:hAnsi="Gill Sans"/>
          <w:lang w:eastAsia="zh-TW"/>
        </w:rPr>
        <w:tab/>
      </w:r>
      <w:r w:rsidRPr="003E5BF9">
        <w:rPr>
          <w:rFonts w:ascii="Gill Sans" w:hAnsi="Gill Sans"/>
          <w:lang w:eastAsia="zh-TW"/>
        </w:rPr>
        <w:tab/>
        <w:t xml:space="preserve">Date </w:t>
      </w:r>
      <w:r w:rsidR="00C92FBC" w:rsidRPr="003E5BF9">
        <w:rPr>
          <w:rFonts w:ascii="Gill Sans" w:hAnsi="Gill Sans"/>
          <w:lang w:eastAsia="zh-TW"/>
        </w:rPr>
        <w:t>日期</w:t>
      </w:r>
      <w:r w:rsidRPr="003E5BF9">
        <w:rPr>
          <w:rFonts w:ascii="Gill Sans" w:hAnsi="Gill Sans"/>
          <w:lang w:eastAsia="zh-TW"/>
        </w:rPr>
        <w:t>________________</w:t>
      </w:r>
    </w:p>
    <w:p w14:paraId="411A3948" w14:textId="77777777" w:rsidR="006B7661" w:rsidRPr="003E5BF9" w:rsidRDefault="006B7661" w:rsidP="006B7661">
      <w:pPr>
        <w:rPr>
          <w:rFonts w:ascii="Gill Sans" w:hAnsi="Gill Sans"/>
          <w:lang w:eastAsia="zh-TW"/>
        </w:rPr>
      </w:pPr>
    </w:p>
    <w:p w14:paraId="2614618A" w14:textId="77777777" w:rsidR="006B7661" w:rsidRPr="003E5BF9" w:rsidRDefault="00747F2A">
      <w:pPr>
        <w:rPr>
          <w:rFonts w:ascii="Gill Sans" w:hAnsi="Gill Sans"/>
          <w:lang w:eastAsia="zh-TW"/>
        </w:rPr>
      </w:pPr>
      <w:r w:rsidRPr="003E5BF9">
        <w:rPr>
          <w:rFonts w:ascii="Gill Sans" w:hAnsi="Gill Sans"/>
          <w:lang w:eastAsia="zh-TW"/>
        </w:rPr>
        <w:t>Senior AT</w:t>
      </w:r>
      <w:r w:rsidR="00A37DD6" w:rsidRPr="003E5BF9">
        <w:rPr>
          <w:rFonts w:ascii="Gill Sans" w:hAnsi="Gill Sans"/>
          <w:lang w:eastAsia="zh-TW"/>
        </w:rPr>
        <w:t>資深助理老師</w:t>
      </w:r>
      <w:r w:rsidRPr="003E5BF9">
        <w:rPr>
          <w:rFonts w:ascii="Gill Sans" w:hAnsi="Gill Sans"/>
          <w:lang w:eastAsia="zh-TW"/>
        </w:rPr>
        <w:t xml:space="preserve"> (</w:t>
      </w:r>
      <w:r w:rsidRPr="003E5BF9">
        <w:rPr>
          <w:rFonts w:ascii="Gill Sans" w:hAnsi="Gill Sans"/>
          <w:u w:val="single"/>
          <w:lang w:eastAsia="zh-TW"/>
        </w:rPr>
        <w:t>Name</w:t>
      </w:r>
      <w:r w:rsidR="00A37DD6" w:rsidRPr="003E5BF9">
        <w:rPr>
          <w:rFonts w:ascii="Gill Sans" w:hAnsi="Gill Sans"/>
          <w:u w:val="single"/>
          <w:lang w:eastAsia="zh-TW"/>
        </w:rPr>
        <w:t xml:space="preserve"> </w:t>
      </w:r>
      <w:r w:rsidR="00A37DD6" w:rsidRPr="003E5BF9">
        <w:rPr>
          <w:rFonts w:ascii="Gill Sans" w:hAnsi="Gill Sans"/>
          <w:u w:val="single"/>
          <w:lang w:eastAsia="zh-TW"/>
        </w:rPr>
        <w:t>名字</w:t>
      </w:r>
      <w:r w:rsidRPr="003E5BF9">
        <w:rPr>
          <w:rFonts w:ascii="Gill Sans" w:hAnsi="Gill Sans"/>
          <w:u w:val="single"/>
          <w:lang w:eastAsia="zh-TW"/>
        </w:rPr>
        <w:t>: Irene WONG</w:t>
      </w:r>
      <w:r w:rsidR="006B7661" w:rsidRPr="003E5BF9">
        <w:rPr>
          <w:rFonts w:ascii="Gill Sans" w:hAnsi="Gill Sans"/>
          <w:lang w:eastAsia="zh-TW"/>
        </w:rPr>
        <w:t>)</w:t>
      </w:r>
      <w:r w:rsidR="006B7661" w:rsidRPr="003E5BF9">
        <w:rPr>
          <w:rFonts w:ascii="Gill Sans" w:hAnsi="Gill Sans"/>
          <w:lang w:eastAsia="zh-TW"/>
        </w:rPr>
        <w:tab/>
      </w:r>
      <w:r w:rsidR="006B7661" w:rsidRPr="003E5BF9">
        <w:rPr>
          <w:rFonts w:ascii="Gill Sans" w:hAnsi="Gill Sans"/>
          <w:lang w:eastAsia="zh-TW"/>
        </w:rPr>
        <w:tab/>
      </w:r>
    </w:p>
    <w:sectPr w:rsidR="006B7661" w:rsidRPr="003E5BF9" w:rsidSect="0082448A">
      <w:headerReference w:type="even" r:id="rId9"/>
      <w:headerReference w:type="default" r:id="rId10"/>
      <w:pgSz w:w="12240" w:h="15840"/>
      <w:pgMar w:top="142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31AFB" w14:textId="77777777" w:rsidR="00C008F4" w:rsidRDefault="00C008F4" w:rsidP="00FC1212">
      <w:r>
        <w:separator/>
      </w:r>
    </w:p>
  </w:endnote>
  <w:endnote w:type="continuationSeparator" w:id="0">
    <w:p w14:paraId="3438610C" w14:textId="77777777" w:rsidR="00C008F4" w:rsidRDefault="00C008F4" w:rsidP="00FC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">
    <w:panose1 w:val="00000400000000000000"/>
    <w:charset w:val="00"/>
    <w:family w:val="auto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C5854" w14:textId="77777777" w:rsidR="00C008F4" w:rsidRDefault="00C008F4" w:rsidP="00FC1212">
      <w:r>
        <w:separator/>
      </w:r>
    </w:p>
  </w:footnote>
  <w:footnote w:type="continuationSeparator" w:id="0">
    <w:p w14:paraId="7E9892B6" w14:textId="77777777" w:rsidR="00C008F4" w:rsidRDefault="00C008F4" w:rsidP="00FC12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8F3CA" w14:textId="12782FB6" w:rsidR="006819CA" w:rsidRDefault="006819CA" w:rsidP="0082448A">
    <w:pPr>
      <w:pStyle w:val="1"/>
      <w:rPr>
        <w:noProof/>
        <w:lang w:eastAsia="zh-TW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CAB4BA" wp14:editId="7B84031B">
              <wp:simplePos x="0" y="0"/>
              <wp:positionH relativeFrom="page">
                <wp:posOffset>6172200</wp:posOffset>
              </wp:positionH>
              <wp:positionV relativeFrom="page">
                <wp:posOffset>204470</wp:posOffset>
              </wp:positionV>
              <wp:extent cx="1028700" cy="295910"/>
              <wp:effectExtent l="0" t="0" r="0" b="889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40103" w14:textId="77777777" w:rsidR="006819CA" w:rsidRPr="006B7661" w:rsidRDefault="006819CA" w:rsidP="0082448A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6B7661">
                            <w:rPr>
                              <w:rFonts w:ascii="Arial" w:hAnsi="Arial" w:cs="Arial" w:hint="eastAsia"/>
                              <w:b/>
                              <w:noProof/>
                              <w:color w:val="000000"/>
                              <w:sz w:val="28"/>
                              <w:szCs w:val="28"/>
                              <w:lang w:eastAsia="zh-TW"/>
                            </w:rPr>
                            <w:t>HKVMC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86pt;margin-top:16.1pt;width:81pt;height:23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" filled="f" stroked="f">
              <v:textbox style="mso-fit-shape-to-text:t">
                <w:txbxContent>
                  <w:p w14:paraId="2AF40103" w14:textId="77777777" w:rsidR="006819CA" w:rsidRPr="006B7661" w:rsidRDefault="006819CA" w:rsidP="0082448A">
                    <w:pPr>
                      <w:rPr>
                        <w:b/>
                        <w:sz w:val="28"/>
                        <w:szCs w:val="28"/>
                      </w:rPr>
                    </w:pPr>
                    <w:r w:rsidRPr="006B7661">
                      <w:rPr>
                        <w:rFonts w:ascii="Arial" w:hAnsi="Arial" w:cs="Arial" w:hint="eastAsia"/>
                        <w:b/>
                        <w:noProof/>
                        <w:color w:val="000000"/>
                        <w:sz w:val="28"/>
                        <w:szCs w:val="28"/>
                        <w:lang w:eastAsia="zh-TW"/>
                      </w:rPr>
                      <w:t>HKVMC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w:t>Long Term Server Application</w:t>
    </w:r>
    <w:r>
      <w:rPr>
        <w:rFonts w:hint="eastAsia"/>
        <w:noProof/>
        <w:lang w:eastAsia="zh-TW"/>
      </w:rPr>
      <w:t xml:space="preserve"> </w:t>
    </w:r>
    <w:r>
      <w:rPr>
        <w:rFonts w:hint="eastAsia"/>
        <w:noProof/>
        <w:lang w:eastAsia="zh-TW"/>
      </w:rPr>
      <w:t>長期法工申請表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37B1E" w14:textId="5D2A1CB6" w:rsidR="006819CA" w:rsidRDefault="006819CA" w:rsidP="0082448A">
    <w:pPr>
      <w:pStyle w:val="1"/>
      <w:rPr>
        <w:noProof/>
        <w:lang w:eastAsia="zh-TW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9B2E45" wp14:editId="284AEB1A">
              <wp:simplePos x="0" y="0"/>
              <wp:positionH relativeFrom="page">
                <wp:posOffset>6172200</wp:posOffset>
              </wp:positionH>
              <wp:positionV relativeFrom="page">
                <wp:posOffset>204470</wp:posOffset>
              </wp:positionV>
              <wp:extent cx="1028700" cy="295910"/>
              <wp:effectExtent l="0" t="0" r="0" b="889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FAFD31" w14:textId="77777777" w:rsidR="006819CA" w:rsidRPr="006B7661" w:rsidRDefault="006819CA" w:rsidP="0082448A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6B7661">
                            <w:rPr>
                              <w:rFonts w:ascii="Arial" w:hAnsi="Arial" w:cs="Arial" w:hint="eastAsia"/>
                              <w:b/>
                              <w:noProof/>
                              <w:color w:val="000000"/>
                              <w:sz w:val="28"/>
                              <w:szCs w:val="28"/>
                              <w:lang w:eastAsia="zh-TW"/>
                            </w:rPr>
                            <w:t>HKVMC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27" type="#_x0000_t202" style="position:absolute;margin-left:486pt;margin-top:16.1pt;width:81pt;height:23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" filled="f" stroked="f">
              <v:textbox style="mso-fit-shape-to-text:t">
                <w:txbxContent>
                  <w:p w14:paraId="31FAFD31" w14:textId="77777777" w:rsidR="006819CA" w:rsidRPr="006B7661" w:rsidRDefault="006819CA" w:rsidP="0082448A">
                    <w:pPr>
                      <w:rPr>
                        <w:b/>
                        <w:sz w:val="28"/>
                        <w:szCs w:val="28"/>
                      </w:rPr>
                    </w:pPr>
                    <w:r w:rsidRPr="006B7661">
                      <w:rPr>
                        <w:rFonts w:ascii="Arial" w:hAnsi="Arial" w:cs="Arial" w:hint="eastAsia"/>
                        <w:b/>
                        <w:noProof/>
                        <w:color w:val="000000"/>
                        <w:sz w:val="28"/>
                        <w:szCs w:val="28"/>
                        <w:lang w:eastAsia="zh-TW"/>
                      </w:rPr>
                      <w:t>HKVMC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w:t>Long Term Server Application</w:t>
    </w:r>
    <w:r>
      <w:rPr>
        <w:rFonts w:hint="eastAsia"/>
        <w:noProof/>
        <w:lang w:eastAsia="zh-TW"/>
      </w:rPr>
      <w:t xml:space="preserve"> </w:t>
    </w:r>
    <w:r>
      <w:rPr>
        <w:rFonts w:hint="eastAsia"/>
        <w:noProof/>
        <w:lang w:eastAsia="zh-TW"/>
      </w:rPr>
      <w:t>長期法工申請表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A5A26"/>
    <w:multiLevelType w:val="hybridMultilevel"/>
    <w:tmpl w:val="FE7A176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9BF0CC3"/>
    <w:multiLevelType w:val="hybridMultilevel"/>
    <w:tmpl w:val="9178536A"/>
    <w:lvl w:ilvl="0" w:tplc="04090003">
      <w:start w:val="1"/>
      <w:numFmt w:val="bullet"/>
      <w:lvlText w:val="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>
    <w:nsid w:val="70360A84"/>
    <w:multiLevelType w:val="hybridMultilevel"/>
    <w:tmpl w:val="1A9C413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9F"/>
    <w:rsid w:val="001E7656"/>
    <w:rsid w:val="002452E3"/>
    <w:rsid w:val="00261423"/>
    <w:rsid w:val="002B0CFB"/>
    <w:rsid w:val="002B37EE"/>
    <w:rsid w:val="002C1DDC"/>
    <w:rsid w:val="002E6631"/>
    <w:rsid w:val="003A64D0"/>
    <w:rsid w:val="003E5BF9"/>
    <w:rsid w:val="00411864"/>
    <w:rsid w:val="00424D52"/>
    <w:rsid w:val="0047507F"/>
    <w:rsid w:val="0055273B"/>
    <w:rsid w:val="00564817"/>
    <w:rsid w:val="005928C0"/>
    <w:rsid w:val="006257BE"/>
    <w:rsid w:val="006569F2"/>
    <w:rsid w:val="00676A75"/>
    <w:rsid w:val="006819CA"/>
    <w:rsid w:val="006B7661"/>
    <w:rsid w:val="007168E9"/>
    <w:rsid w:val="00747F2A"/>
    <w:rsid w:val="00822403"/>
    <w:rsid w:val="0082448A"/>
    <w:rsid w:val="00870215"/>
    <w:rsid w:val="008D0133"/>
    <w:rsid w:val="00930E65"/>
    <w:rsid w:val="00993B1C"/>
    <w:rsid w:val="00997AAF"/>
    <w:rsid w:val="00A239D7"/>
    <w:rsid w:val="00A37503"/>
    <w:rsid w:val="00A37DD6"/>
    <w:rsid w:val="00A741D2"/>
    <w:rsid w:val="00A7709F"/>
    <w:rsid w:val="00AD4522"/>
    <w:rsid w:val="00BA6B26"/>
    <w:rsid w:val="00BD413F"/>
    <w:rsid w:val="00C008F4"/>
    <w:rsid w:val="00C92FBC"/>
    <w:rsid w:val="00DC2F1F"/>
    <w:rsid w:val="00DC7378"/>
    <w:rsid w:val="00E13C2A"/>
    <w:rsid w:val="00E8317C"/>
    <w:rsid w:val="00F841AB"/>
    <w:rsid w:val="00F94574"/>
    <w:rsid w:val="00FA0AF3"/>
    <w:rsid w:val="00FC1212"/>
    <w:rsid w:val="00FC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DD0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3B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pBdr>
        <w:bottom w:val="single" w:sz="8" w:space="1" w:color="BED2A5"/>
      </w:pBdr>
      <w:spacing w:before="240" w:after="60"/>
      <w:outlineLvl w:val="0"/>
    </w:pPr>
    <w:rPr>
      <w:rFonts w:ascii="Tahoma" w:hAnsi="Tahoma" w:cs="Arial"/>
      <w:b/>
      <w:bCs/>
      <w:color w:val="78916E"/>
      <w:kern w:val="32"/>
      <w:sz w:val="36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60" w:after="60"/>
      <w:outlineLvl w:val="1"/>
    </w:pPr>
    <w:rPr>
      <w:rFonts w:ascii="Tahoma" w:hAnsi="Tahoma" w:cs="Arial"/>
      <w:b/>
      <w:bCs/>
      <w:iCs/>
      <w:color w:val="78916E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a"/>
    <w:pPr>
      <w:spacing w:before="40" w:after="40"/>
    </w:pPr>
    <w:rPr>
      <w:rFonts w:ascii="Tahoma" w:hAnsi="Tahom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B0CFB"/>
    <w:rPr>
      <w:rFonts w:asciiTheme="majorHAnsi" w:eastAsiaTheme="majorEastAsia" w:hAnsiTheme="majorHAnsi" w:cstheme="majorBidi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2B0CFB"/>
    <w:rPr>
      <w:rFonts w:asciiTheme="majorHAnsi" w:eastAsiaTheme="majorEastAsia" w:hAnsiTheme="majorHAnsi" w:cstheme="majorBidi"/>
      <w:sz w:val="16"/>
      <w:szCs w:val="16"/>
      <w:lang w:eastAsia="en-US"/>
    </w:rPr>
  </w:style>
  <w:style w:type="character" w:customStyle="1" w:styleId="10">
    <w:name w:val="標題 1 字元"/>
    <w:basedOn w:val="a0"/>
    <w:link w:val="1"/>
    <w:rsid w:val="0055273B"/>
    <w:rPr>
      <w:rFonts w:ascii="Tahoma" w:hAnsi="Tahoma" w:cs="Arial"/>
      <w:b/>
      <w:bCs/>
      <w:color w:val="78916E"/>
      <w:kern w:val="32"/>
      <w:sz w:val="36"/>
      <w:szCs w:val="32"/>
      <w:lang w:eastAsia="en-US"/>
    </w:rPr>
  </w:style>
  <w:style w:type="character" w:customStyle="1" w:styleId="20">
    <w:name w:val="標題 2 字元"/>
    <w:basedOn w:val="a0"/>
    <w:link w:val="2"/>
    <w:rsid w:val="0055273B"/>
    <w:rPr>
      <w:rFonts w:ascii="Tahoma" w:hAnsi="Tahoma" w:cs="Arial"/>
      <w:b/>
      <w:bCs/>
      <w:iCs/>
      <w:color w:val="78916E"/>
      <w:sz w:val="22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FC12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1212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FC12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1212"/>
    <w:rPr>
      <w:lang w:eastAsia="en-US"/>
    </w:rPr>
  </w:style>
  <w:style w:type="table" w:styleId="-1">
    <w:name w:val="Light Shading Accent 1"/>
    <w:basedOn w:val="a1"/>
    <w:uiPriority w:val="60"/>
    <w:rsid w:val="006569F2"/>
    <w:rPr>
      <w:rFonts w:asciiTheme="minorHAnsi" w:hAnsiTheme="minorHAnsi" w:cstheme="minorBidi"/>
      <w:color w:val="365F91" w:themeColor="accent1" w:themeShade="BF"/>
      <w:sz w:val="22"/>
      <w:szCs w:val="22"/>
      <w:lang w:eastAsia="zh-HK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a">
    <w:name w:val="No Spacing"/>
    <w:link w:val="ab"/>
    <w:qFormat/>
    <w:rsid w:val="006569F2"/>
    <w:rPr>
      <w:rFonts w:ascii="PMingLiU" w:hAnsi="PMingLiU" w:cstheme="minorBidi"/>
      <w:sz w:val="22"/>
      <w:szCs w:val="22"/>
      <w:lang w:eastAsia="zh-HK"/>
    </w:rPr>
  </w:style>
  <w:style w:type="character" w:customStyle="1" w:styleId="ab">
    <w:name w:val="無間距 字元"/>
    <w:basedOn w:val="a0"/>
    <w:link w:val="aa"/>
    <w:rsid w:val="006569F2"/>
    <w:rPr>
      <w:rFonts w:ascii="PMingLiU" w:hAnsi="PMingLiU" w:cstheme="minorBidi"/>
      <w:sz w:val="22"/>
      <w:szCs w:val="22"/>
      <w:lang w:eastAsia="zh-H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3B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pBdr>
        <w:bottom w:val="single" w:sz="8" w:space="1" w:color="BED2A5"/>
      </w:pBdr>
      <w:spacing w:before="240" w:after="60"/>
      <w:outlineLvl w:val="0"/>
    </w:pPr>
    <w:rPr>
      <w:rFonts w:ascii="Tahoma" w:hAnsi="Tahoma" w:cs="Arial"/>
      <w:b/>
      <w:bCs/>
      <w:color w:val="78916E"/>
      <w:kern w:val="32"/>
      <w:sz w:val="36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60" w:after="60"/>
      <w:outlineLvl w:val="1"/>
    </w:pPr>
    <w:rPr>
      <w:rFonts w:ascii="Tahoma" w:hAnsi="Tahoma" w:cs="Arial"/>
      <w:b/>
      <w:bCs/>
      <w:iCs/>
      <w:color w:val="78916E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a"/>
    <w:pPr>
      <w:spacing w:before="40" w:after="40"/>
    </w:pPr>
    <w:rPr>
      <w:rFonts w:ascii="Tahoma" w:hAnsi="Tahom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B0CFB"/>
    <w:rPr>
      <w:rFonts w:asciiTheme="majorHAnsi" w:eastAsiaTheme="majorEastAsia" w:hAnsiTheme="majorHAnsi" w:cstheme="majorBidi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2B0CFB"/>
    <w:rPr>
      <w:rFonts w:asciiTheme="majorHAnsi" w:eastAsiaTheme="majorEastAsia" w:hAnsiTheme="majorHAnsi" w:cstheme="majorBidi"/>
      <w:sz w:val="16"/>
      <w:szCs w:val="16"/>
      <w:lang w:eastAsia="en-US"/>
    </w:rPr>
  </w:style>
  <w:style w:type="character" w:customStyle="1" w:styleId="10">
    <w:name w:val="標題 1 字元"/>
    <w:basedOn w:val="a0"/>
    <w:link w:val="1"/>
    <w:rsid w:val="0055273B"/>
    <w:rPr>
      <w:rFonts w:ascii="Tahoma" w:hAnsi="Tahoma" w:cs="Arial"/>
      <w:b/>
      <w:bCs/>
      <w:color w:val="78916E"/>
      <w:kern w:val="32"/>
      <w:sz w:val="36"/>
      <w:szCs w:val="32"/>
      <w:lang w:eastAsia="en-US"/>
    </w:rPr>
  </w:style>
  <w:style w:type="character" w:customStyle="1" w:styleId="20">
    <w:name w:val="標題 2 字元"/>
    <w:basedOn w:val="a0"/>
    <w:link w:val="2"/>
    <w:rsid w:val="0055273B"/>
    <w:rPr>
      <w:rFonts w:ascii="Tahoma" w:hAnsi="Tahoma" w:cs="Arial"/>
      <w:b/>
      <w:bCs/>
      <w:iCs/>
      <w:color w:val="78916E"/>
      <w:sz w:val="22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FC12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1212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FC12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1212"/>
    <w:rPr>
      <w:lang w:eastAsia="en-US"/>
    </w:rPr>
  </w:style>
  <w:style w:type="table" w:styleId="-1">
    <w:name w:val="Light Shading Accent 1"/>
    <w:basedOn w:val="a1"/>
    <w:uiPriority w:val="60"/>
    <w:rsid w:val="006569F2"/>
    <w:rPr>
      <w:rFonts w:asciiTheme="minorHAnsi" w:hAnsiTheme="minorHAnsi" w:cstheme="minorBidi"/>
      <w:color w:val="365F91" w:themeColor="accent1" w:themeShade="BF"/>
      <w:sz w:val="22"/>
      <w:szCs w:val="22"/>
      <w:lang w:eastAsia="zh-HK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a">
    <w:name w:val="No Spacing"/>
    <w:link w:val="ab"/>
    <w:qFormat/>
    <w:rsid w:val="006569F2"/>
    <w:rPr>
      <w:rFonts w:ascii="PMingLiU" w:hAnsi="PMingLiU" w:cstheme="minorBidi"/>
      <w:sz w:val="22"/>
      <w:szCs w:val="22"/>
      <w:lang w:eastAsia="zh-HK"/>
    </w:rPr>
  </w:style>
  <w:style w:type="character" w:customStyle="1" w:styleId="ab">
    <w:name w:val="無間距 字元"/>
    <w:basedOn w:val="a0"/>
    <w:link w:val="aa"/>
    <w:rsid w:val="006569F2"/>
    <w:rPr>
      <w:rFonts w:ascii="PMingLiU" w:hAnsi="PMingLiU" w:cstheme="minorBidi"/>
      <w:sz w:val="22"/>
      <w:szCs w:val="22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Volunteer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0EB515-71A0-46B1-BF51-117194CA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application</Template>
  <TotalTime>1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Infocom</cp:lastModifiedBy>
  <cp:revision>5</cp:revision>
  <cp:lastPrinted>2003-07-23T02:40:00Z</cp:lastPrinted>
  <dcterms:created xsi:type="dcterms:W3CDTF">2019-05-10T15:47:00Z</dcterms:created>
  <dcterms:modified xsi:type="dcterms:W3CDTF">2019-05-10T16:00:00Z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